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8FE" w:rsidRDefault="002C28FE" w:rsidP="009E5F30">
      <w:pPr>
        <w:spacing w:after="80" w:line="203" w:lineRule="exact"/>
        <w:rPr>
          <w:b/>
          <w:smallCaps/>
          <w:szCs w:val="18"/>
          <w:lang w:val="es-MX"/>
        </w:rPr>
      </w:pPr>
    </w:p>
    <w:p w:rsidR="009E5F30" w:rsidRDefault="009E5F30" w:rsidP="009E5F30">
      <w:pPr>
        <w:spacing w:after="80" w:line="203" w:lineRule="exact"/>
        <w:rPr>
          <w:b/>
          <w:smallCaps/>
          <w:szCs w:val="18"/>
          <w:lang w:val="es-MX"/>
        </w:rPr>
      </w:pPr>
    </w:p>
    <w:p w:rsidR="002C28FE" w:rsidRDefault="002C28FE" w:rsidP="009E5F30">
      <w:pPr>
        <w:spacing w:after="80" w:line="203" w:lineRule="exact"/>
        <w:rPr>
          <w:b/>
          <w:smallCaps/>
          <w:szCs w:val="18"/>
          <w:lang w:val="es-MX"/>
        </w:rPr>
      </w:pPr>
    </w:p>
    <w:p w:rsidR="002C28FE" w:rsidRDefault="007D7497" w:rsidP="009E5F30">
      <w:pPr>
        <w:spacing w:after="80" w:line="203" w:lineRule="exact"/>
        <w:rPr>
          <w:b/>
          <w:smallCaps/>
          <w:szCs w:val="18"/>
          <w:lang w:val="es-MX"/>
        </w:rPr>
      </w:pPr>
      <w:r>
        <w:rPr>
          <w:b/>
          <w:smallCaps/>
          <w:noProof/>
          <w:szCs w:val="18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432EF69" wp14:editId="511766F6">
            <wp:simplePos x="0" y="0"/>
            <wp:positionH relativeFrom="margin">
              <wp:align>left</wp:align>
            </wp:positionH>
            <wp:positionV relativeFrom="paragraph">
              <wp:posOffset>15362</wp:posOffset>
            </wp:positionV>
            <wp:extent cx="1205230" cy="1001395"/>
            <wp:effectExtent l="0" t="0" r="0" b="8255"/>
            <wp:wrapTight wrapText="bothSides">
              <wp:wrapPolygon edited="0">
                <wp:start x="0" y="0"/>
                <wp:lineTo x="0" y="21367"/>
                <wp:lineTo x="21168" y="21367"/>
                <wp:lineTo x="21168" y="0"/>
                <wp:lineTo x="0" y="0"/>
              </wp:wrapPolygon>
            </wp:wrapTight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001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5F30" w:rsidRDefault="009E5F30" w:rsidP="00AB2869">
      <w:pPr>
        <w:spacing w:after="80" w:line="203" w:lineRule="exact"/>
        <w:jc w:val="center"/>
        <w:rPr>
          <w:b/>
          <w:smallCaps/>
          <w:szCs w:val="18"/>
          <w:lang w:val="es-MX"/>
        </w:rPr>
      </w:pPr>
    </w:p>
    <w:p w:rsidR="00A825C1" w:rsidRDefault="00A825C1" w:rsidP="00AB2869">
      <w:pPr>
        <w:spacing w:after="80" w:line="203" w:lineRule="exact"/>
        <w:jc w:val="center"/>
        <w:rPr>
          <w:b/>
          <w:smallCaps/>
          <w:szCs w:val="18"/>
          <w:lang w:val="es-MX"/>
        </w:rPr>
      </w:pPr>
      <w:r>
        <w:rPr>
          <w:b/>
          <w:smallCaps/>
          <w:szCs w:val="18"/>
          <w:lang w:val="es-MX"/>
        </w:rPr>
        <w:t>MUNICIPIO DE CHIHUAHUA</w:t>
      </w:r>
    </w:p>
    <w:p w:rsidR="001B19A1" w:rsidRDefault="001B19A1" w:rsidP="00AB2869">
      <w:pPr>
        <w:spacing w:after="80" w:line="203" w:lineRule="exact"/>
        <w:jc w:val="center"/>
        <w:rPr>
          <w:b/>
          <w:smallCaps/>
          <w:szCs w:val="18"/>
          <w:lang w:val="es-MX"/>
        </w:rPr>
      </w:pPr>
      <w:r w:rsidRPr="001B19A1">
        <w:rPr>
          <w:b/>
          <w:smallCaps/>
          <w:szCs w:val="18"/>
          <w:lang w:val="es-MX"/>
        </w:rPr>
        <w:t>CONSOLIDADO DEL SECTOR PARAMUNICIPAL</w:t>
      </w:r>
    </w:p>
    <w:p w:rsidR="00A825C1" w:rsidRDefault="00A825C1" w:rsidP="00A825C1">
      <w:pPr>
        <w:pStyle w:val="Texto"/>
        <w:spacing w:after="80" w:line="203" w:lineRule="exact"/>
        <w:rPr>
          <w:b/>
          <w:smallCaps/>
          <w:szCs w:val="18"/>
          <w:lang w:val="es-MX"/>
        </w:rPr>
      </w:pPr>
    </w:p>
    <w:p w:rsidR="00F00313" w:rsidRDefault="00F00313" w:rsidP="00AB2869">
      <w:pPr>
        <w:pStyle w:val="Texto"/>
        <w:numPr>
          <w:ilvl w:val="0"/>
          <w:numId w:val="14"/>
        </w:numPr>
        <w:spacing w:after="80" w:line="203" w:lineRule="exact"/>
        <w:jc w:val="center"/>
        <w:rPr>
          <w:b/>
          <w:smallCaps/>
          <w:szCs w:val="18"/>
          <w:lang w:val="es-MX"/>
        </w:rPr>
      </w:pPr>
      <w:r w:rsidRPr="00F00313">
        <w:rPr>
          <w:b/>
          <w:smallCaps/>
          <w:szCs w:val="18"/>
          <w:lang w:val="es-MX"/>
        </w:rPr>
        <w:t>Notas a los Estados Financieros</w:t>
      </w:r>
    </w:p>
    <w:p w:rsidR="00AB2869" w:rsidRPr="00F00313" w:rsidRDefault="00AB2869" w:rsidP="00AB2869">
      <w:pPr>
        <w:pStyle w:val="Texto"/>
        <w:spacing w:after="80" w:line="203" w:lineRule="exact"/>
        <w:ind w:left="1008" w:firstLine="0"/>
        <w:rPr>
          <w:b/>
          <w:smallCaps/>
          <w:szCs w:val="18"/>
          <w:lang w:val="es-MX"/>
        </w:rPr>
      </w:pPr>
    </w:p>
    <w:p w:rsidR="00F00313" w:rsidRDefault="00F00313" w:rsidP="00D41C08">
      <w:pPr>
        <w:pStyle w:val="Texto"/>
        <w:spacing w:after="80" w:line="203" w:lineRule="exact"/>
        <w:rPr>
          <w:szCs w:val="18"/>
        </w:rPr>
      </w:pPr>
      <w:r w:rsidRPr="00F00313">
        <w:rPr>
          <w:szCs w:val="18"/>
        </w:rPr>
        <w:t>Con el propósito de dar cumplimiento a los artículos 46 y 49 de la Ley General de Contabilidad Gubernamental, los entes públicos deberán acompañar notas a los estados financieros cuyos rubros así lo requieran teniendo presente los postulados de revelación suficiente e importancia relativa con la finalidad, que la información sea de mayor utilidad para los usuarios.</w:t>
      </w:r>
    </w:p>
    <w:p w:rsidR="00242DB3" w:rsidRPr="00F00313" w:rsidRDefault="00242DB3" w:rsidP="00D41C08">
      <w:pPr>
        <w:pStyle w:val="Texto"/>
        <w:spacing w:after="80" w:line="203" w:lineRule="exact"/>
        <w:rPr>
          <w:szCs w:val="18"/>
        </w:rPr>
      </w:pPr>
    </w:p>
    <w:p w:rsidR="00F00313" w:rsidRDefault="00F00313" w:rsidP="00D41C08">
      <w:pPr>
        <w:pStyle w:val="Texto"/>
        <w:spacing w:after="80" w:line="203" w:lineRule="exact"/>
        <w:rPr>
          <w:szCs w:val="18"/>
        </w:rPr>
      </w:pPr>
      <w:r w:rsidRPr="00F00313">
        <w:rPr>
          <w:szCs w:val="18"/>
        </w:rPr>
        <w:t>A continuación se presentan los tres tipos de notas que acompañan a los estados, a saber:</w:t>
      </w:r>
      <w:bookmarkStart w:id="0" w:name="_GoBack"/>
      <w:bookmarkEnd w:id="0"/>
    </w:p>
    <w:p w:rsidR="00242DB3" w:rsidRPr="00F00313" w:rsidRDefault="00242DB3" w:rsidP="00D41C08">
      <w:pPr>
        <w:pStyle w:val="Texto"/>
        <w:spacing w:after="80" w:line="203" w:lineRule="exact"/>
        <w:rPr>
          <w:szCs w:val="18"/>
        </w:rPr>
      </w:pPr>
    </w:p>
    <w:p w:rsidR="00F00313" w:rsidRDefault="00F00313" w:rsidP="00516B76">
      <w:pPr>
        <w:pStyle w:val="Texto"/>
        <w:numPr>
          <w:ilvl w:val="0"/>
          <w:numId w:val="15"/>
        </w:numPr>
        <w:spacing w:after="80" w:line="203" w:lineRule="exact"/>
        <w:rPr>
          <w:szCs w:val="18"/>
        </w:rPr>
      </w:pPr>
      <w:r w:rsidRPr="00F00313">
        <w:rPr>
          <w:szCs w:val="18"/>
        </w:rPr>
        <w:t>Notas de desglose;</w:t>
      </w:r>
    </w:p>
    <w:p w:rsidR="00516B76" w:rsidRPr="00F00313" w:rsidRDefault="00516B76" w:rsidP="00516B76">
      <w:pPr>
        <w:pStyle w:val="Texto"/>
        <w:numPr>
          <w:ilvl w:val="0"/>
          <w:numId w:val="15"/>
        </w:numPr>
        <w:spacing w:after="80" w:line="203" w:lineRule="exact"/>
        <w:rPr>
          <w:szCs w:val="18"/>
        </w:rPr>
      </w:pPr>
      <w:r>
        <w:rPr>
          <w:szCs w:val="18"/>
        </w:rPr>
        <w:t>Notas de memoria;</w:t>
      </w:r>
    </w:p>
    <w:p w:rsidR="00F00313" w:rsidRDefault="00F00313" w:rsidP="001B19A1">
      <w:pPr>
        <w:pStyle w:val="Texto"/>
        <w:numPr>
          <w:ilvl w:val="0"/>
          <w:numId w:val="15"/>
        </w:numPr>
        <w:spacing w:after="80" w:line="203" w:lineRule="exact"/>
        <w:rPr>
          <w:szCs w:val="18"/>
        </w:rPr>
      </w:pPr>
      <w:r w:rsidRPr="00F00313">
        <w:rPr>
          <w:szCs w:val="18"/>
        </w:rPr>
        <w:t>Notas de gestión administrativa.</w:t>
      </w:r>
    </w:p>
    <w:p w:rsidR="001B19A1" w:rsidRDefault="001B19A1" w:rsidP="001B19A1">
      <w:pPr>
        <w:pStyle w:val="Texto"/>
        <w:spacing w:after="80" w:line="203" w:lineRule="exact"/>
        <w:rPr>
          <w:szCs w:val="18"/>
        </w:rPr>
      </w:pPr>
    </w:p>
    <w:p w:rsidR="00AB2869" w:rsidRDefault="00AB2869" w:rsidP="00D41C08">
      <w:pPr>
        <w:pStyle w:val="Texto"/>
        <w:spacing w:after="80" w:line="203" w:lineRule="exact"/>
        <w:rPr>
          <w:szCs w:val="18"/>
        </w:rPr>
      </w:pPr>
    </w:p>
    <w:p w:rsidR="008438CF" w:rsidRPr="001B19A1" w:rsidRDefault="001B19A1" w:rsidP="007B594C">
      <w:pPr>
        <w:pStyle w:val="Texto"/>
        <w:spacing w:after="86"/>
        <w:jc w:val="center"/>
        <w:rPr>
          <w:b/>
          <w:color w:val="000000"/>
          <w:szCs w:val="18"/>
        </w:rPr>
      </w:pPr>
      <w:r>
        <w:rPr>
          <w:b/>
          <w:color w:val="000000"/>
          <w:szCs w:val="18"/>
        </w:rPr>
        <w:t>ACUDIR A LAS NOTAS ESPECÍ</w:t>
      </w:r>
      <w:r w:rsidRPr="001B19A1">
        <w:rPr>
          <w:b/>
          <w:color w:val="000000"/>
          <w:szCs w:val="18"/>
        </w:rPr>
        <w:t xml:space="preserve">FICAS DE CADA ORGANISMO DESCENTRALIZADO Y DE LA ADMINISTRACION </w:t>
      </w:r>
      <w:r>
        <w:rPr>
          <w:b/>
          <w:color w:val="000000"/>
          <w:szCs w:val="18"/>
        </w:rPr>
        <w:t xml:space="preserve">CENTRAL </w:t>
      </w:r>
      <w:r w:rsidRPr="001B19A1">
        <w:rPr>
          <w:b/>
          <w:color w:val="000000"/>
          <w:szCs w:val="18"/>
        </w:rPr>
        <w:t>MUNICIPAL</w:t>
      </w:r>
    </w:p>
    <w:sectPr w:rsidR="008438CF" w:rsidRPr="001B19A1" w:rsidSect="009462BE">
      <w:footerReference w:type="even" r:id="rId9"/>
      <w:footerReference w:type="default" r:id="rId10"/>
      <w:pgSz w:w="12240" w:h="15840" w:code="1"/>
      <w:pgMar w:top="1152" w:right="1699" w:bottom="1296" w:left="1699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A57" w:rsidRDefault="00597A57">
      <w:r>
        <w:separator/>
      </w:r>
    </w:p>
  </w:endnote>
  <w:endnote w:type="continuationSeparator" w:id="0">
    <w:p w:rsidR="00597A57" w:rsidRDefault="0059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Palacio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94C" w:rsidRDefault="007B594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:rsidR="007B594C" w:rsidRDefault="007B594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94C" w:rsidRDefault="007B594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1B19A1">
      <w:rPr>
        <w:noProof/>
      </w:rPr>
      <w:t>1</w:t>
    </w:r>
    <w:r>
      <w:fldChar w:fldCharType="end"/>
    </w:r>
  </w:p>
  <w:p w:rsidR="007B594C" w:rsidRDefault="007B594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A57" w:rsidRDefault="00597A57">
      <w:r>
        <w:separator/>
      </w:r>
    </w:p>
  </w:footnote>
  <w:footnote w:type="continuationSeparator" w:id="0">
    <w:p w:rsidR="00597A57" w:rsidRDefault="00597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1786E"/>
    <w:multiLevelType w:val="hybridMultilevel"/>
    <w:tmpl w:val="C0168D1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>
    <w:nsid w:val="1433104E"/>
    <w:multiLevelType w:val="hybridMultilevel"/>
    <w:tmpl w:val="6BC85116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80A0019" w:tentative="1">
      <w:start w:val="1"/>
      <w:numFmt w:val="lowerLetter"/>
      <w:lvlText w:val="%2."/>
      <w:lvlJc w:val="left"/>
      <w:pPr>
        <w:ind w:left="1728" w:hanging="360"/>
      </w:pPr>
    </w:lvl>
    <w:lvl w:ilvl="2" w:tplc="080A001B" w:tentative="1">
      <w:start w:val="1"/>
      <w:numFmt w:val="lowerRoman"/>
      <w:lvlText w:val="%3."/>
      <w:lvlJc w:val="right"/>
      <w:pPr>
        <w:ind w:left="2448" w:hanging="180"/>
      </w:pPr>
    </w:lvl>
    <w:lvl w:ilvl="3" w:tplc="080A000F" w:tentative="1">
      <w:start w:val="1"/>
      <w:numFmt w:val="decimal"/>
      <w:lvlText w:val="%4."/>
      <w:lvlJc w:val="left"/>
      <w:pPr>
        <w:ind w:left="3168" w:hanging="360"/>
      </w:pPr>
    </w:lvl>
    <w:lvl w:ilvl="4" w:tplc="080A0019" w:tentative="1">
      <w:start w:val="1"/>
      <w:numFmt w:val="lowerLetter"/>
      <w:lvlText w:val="%5."/>
      <w:lvlJc w:val="left"/>
      <w:pPr>
        <w:ind w:left="3888" w:hanging="360"/>
      </w:pPr>
    </w:lvl>
    <w:lvl w:ilvl="5" w:tplc="080A001B" w:tentative="1">
      <w:start w:val="1"/>
      <w:numFmt w:val="lowerRoman"/>
      <w:lvlText w:val="%6."/>
      <w:lvlJc w:val="right"/>
      <w:pPr>
        <w:ind w:left="4608" w:hanging="180"/>
      </w:pPr>
    </w:lvl>
    <w:lvl w:ilvl="6" w:tplc="080A000F" w:tentative="1">
      <w:start w:val="1"/>
      <w:numFmt w:val="decimal"/>
      <w:lvlText w:val="%7."/>
      <w:lvlJc w:val="left"/>
      <w:pPr>
        <w:ind w:left="5328" w:hanging="360"/>
      </w:pPr>
    </w:lvl>
    <w:lvl w:ilvl="7" w:tplc="080A0019" w:tentative="1">
      <w:start w:val="1"/>
      <w:numFmt w:val="lowerLetter"/>
      <w:lvlText w:val="%8."/>
      <w:lvlJc w:val="left"/>
      <w:pPr>
        <w:ind w:left="6048" w:hanging="360"/>
      </w:pPr>
    </w:lvl>
    <w:lvl w:ilvl="8" w:tplc="080A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1F466719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>
    <w:nsid w:val="33F15708"/>
    <w:multiLevelType w:val="hybridMultilevel"/>
    <w:tmpl w:val="CA6E747C"/>
    <w:lvl w:ilvl="0" w:tplc="BFEC31A4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436A07B1"/>
    <w:multiLevelType w:val="hybridMultilevel"/>
    <w:tmpl w:val="362A44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742EA"/>
    <w:multiLevelType w:val="hybridMultilevel"/>
    <w:tmpl w:val="A6F0D4D8"/>
    <w:lvl w:ilvl="0" w:tplc="BBCCF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6364D87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4C192C22"/>
    <w:multiLevelType w:val="hybridMultilevel"/>
    <w:tmpl w:val="C9BE0D78"/>
    <w:lvl w:ilvl="0" w:tplc="00EE241C">
      <w:start w:val="1"/>
      <w:numFmt w:val="lowerLetter"/>
      <w:lvlText w:val="%1)"/>
      <w:lvlJc w:val="left"/>
      <w:pPr>
        <w:ind w:left="708" w:hanging="4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52B775C5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9">
    <w:nsid w:val="56B93E34"/>
    <w:multiLevelType w:val="hybridMultilevel"/>
    <w:tmpl w:val="9E9432AA"/>
    <w:lvl w:ilvl="0" w:tplc="8F24D8D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>
    <w:nsid w:val="58E93AFA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1">
    <w:nsid w:val="5CFD314F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>
    <w:nsid w:val="68780C43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6EAA50B9"/>
    <w:multiLevelType w:val="hybridMultilevel"/>
    <w:tmpl w:val="4A0E733A"/>
    <w:lvl w:ilvl="0" w:tplc="F5FA1508">
      <w:start w:val="1"/>
      <w:numFmt w:val="upperRoman"/>
      <w:lvlText w:val="%1)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4">
    <w:nsid w:val="71DB31F0"/>
    <w:multiLevelType w:val="hybridMultilevel"/>
    <w:tmpl w:val="CFFC6C80"/>
    <w:lvl w:ilvl="0" w:tplc="08004372">
      <w:start w:val="1"/>
      <w:numFmt w:val="upperRoman"/>
      <w:lvlText w:val="%1)"/>
      <w:lvlJc w:val="left"/>
      <w:pPr>
        <w:ind w:left="100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>
    <w:nsid w:val="79BC652B"/>
    <w:multiLevelType w:val="hybridMultilevel"/>
    <w:tmpl w:val="5C36FD2A"/>
    <w:lvl w:ilvl="0" w:tplc="762AB2B6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15"/>
  </w:num>
  <w:num w:numId="8">
    <w:abstractNumId w:val="10"/>
  </w:num>
  <w:num w:numId="9">
    <w:abstractNumId w:val="11"/>
  </w:num>
  <w:num w:numId="10">
    <w:abstractNumId w:val="12"/>
  </w:num>
  <w:num w:numId="11">
    <w:abstractNumId w:val="8"/>
  </w:num>
  <w:num w:numId="12">
    <w:abstractNumId w:val="6"/>
  </w:num>
  <w:num w:numId="13">
    <w:abstractNumId w:val="4"/>
  </w:num>
  <w:num w:numId="14">
    <w:abstractNumId w:val="14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83"/>
    <w:rsid w:val="0000411E"/>
    <w:rsid w:val="00006218"/>
    <w:rsid w:val="000069C5"/>
    <w:rsid w:val="00011C75"/>
    <w:rsid w:val="00012202"/>
    <w:rsid w:val="00012C76"/>
    <w:rsid w:val="000145D0"/>
    <w:rsid w:val="0001571F"/>
    <w:rsid w:val="00021FFC"/>
    <w:rsid w:val="000228A0"/>
    <w:rsid w:val="00023437"/>
    <w:rsid w:val="000250A7"/>
    <w:rsid w:val="00026DAB"/>
    <w:rsid w:val="00030408"/>
    <w:rsid w:val="00032C96"/>
    <w:rsid w:val="00037AA7"/>
    <w:rsid w:val="000405CF"/>
    <w:rsid w:val="0004244C"/>
    <w:rsid w:val="00044819"/>
    <w:rsid w:val="00046A64"/>
    <w:rsid w:val="0005315B"/>
    <w:rsid w:val="0005698B"/>
    <w:rsid w:val="00062B93"/>
    <w:rsid w:val="000636EC"/>
    <w:rsid w:val="0006478A"/>
    <w:rsid w:val="000656AB"/>
    <w:rsid w:val="00071550"/>
    <w:rsid w:val="0007217E"/>
    <w:rsid w:val="00073158"/>
    <w:rsid w:val="00073BC0"/>
    <w:rsid w:val="000807A1"/>
    <w:rsid w:val="0008394C"/>
    <w:rsid w:val="00083B96"/>
    <w:rsid w:val="00084052"/>
    <w:rsid w:val="00084286"/>
    <w:rsid w:val="00084BB5"/>
    <w:rsid w:val="00084CFC"/>
    <w:rsid w:val="00085CFF"/>
    <w:rsid w:val="00090137"/>
    <w:rsid w:val="00090755"/>
    <w:rsid w:val="00090BA9"/>
    <w:rsid w:val="00090EB4"/>
    <w:rsid w:val="000927E1"/>
    <w:rsid w:val="000934C4"/>
    <w:rsid w:val="00095988"/>
    <w:rsid w:val="000A053D"/>
    <w:rsid w:val="000A22A9"/>
    <w:rsid w:val="000A35E3"/>
    <w:rsid w:val="000A44B8"/>
    <w:rsid w:val="000A560E"/>
    <w:rsid w:val="000A6C60"/>
    <w:rsid w:val="000B2C27"/>
    <w:rsid w:val="000B42E5"/>
    <w:rsid w:val="000B452B"/>
    <w:rsid w:val="000B5007"/>
    <w:rsid w:val="000B57F5"/>
    <w:rsid w:val="000B5AD4"/>
    <w:rsid w:val="000C219D"/>
    <w:rsid w:val="000C30F1"/>
    <w:rsid w:val="000C50D4"/>
    <w:rsid w:val="000C7914"/>
    <w:rsid w:val="000D5559"/>
    <w:rsid w:val="000D7CDC"/>
    <w:rsid w:val="000E12EE"/>
    <w:rsid w:val="000E2FB4"/>
    <w:rsid w:val="000E498C"/>
    <w:rsid w:val="000E4F40"/>
    <w:rsid w:val="000F0FA3"/>
    <w:rsid w:val="000F306D"/>
    <w:rsid w:val="000F3CC3"/>
    <w:rsid w:val="000F706A"/>
    <w:rsid w:val="001005D3"/>
    <w:rsid w:val="00101B28"/>
    <w:rsid w:val="00102AE9"/>
    <w:rsid w:val="00106D79"/>
    <w:rsid w:val="0010703B"/>
    <w:rsid w:val="00110B55"/>
    <w:rsid w:val="0011334F"/>
    <w:rsid w:val="00116E0D"/>
    <w:rsid w:val="001202E7"/>
    <w:rsid w:val="00121B30"/>
    <w:rsid w:val="00123201"/>
    <w:rsid w:val="00124CCA"/>
    <w:rsid w:val="00125735"/>
    <w:rsid w:val="001303A7"/>
    <w:rsid w:val="00130A7F"/>
    <w:rsid w:val="00140A5C"/>
    <w:rsid w:val="00144C4F"/>
    <w:rsid w:val="001502C0"/>
    <w:rsid w:val="00151580"/>
    <w:rsid w:val="00154EA9"/>
    <w:rsid w:val="0015532B"/>
    <w:rsid w:val="00155A7E"/>
    <w:rsid w:val="00156C8E"/>
    <w:rsid w:val="001574EC"/>
    <w:rsid w:val="0016103C"/>
    <w:rsid w:val="00162074"/>
    <w:rsid w:val="00162532"/>
    <w:rsid w:val="001642EF"/>
    <w:rsid w:val="0016754F"/>
    <w:rsid w:val="001726D7"/>
    <w:rsid w:val="001729F9"/>
    <w:rsid w:val="0017445B"/>
    <w:rsid w:val="00176B02"/>
    <w:rsid w:val="00190ACD"/>
    <w:rsid w:val="00191762"/>
    <w:rsid w:val="00196949"/>
    <w:rsid w:val="001A0142"/>
    <w:rsid w:val="001A072C"/>
    <w:rsid w:val="001A24D4"/>
    <w:rsid w:val="001A314B"/>
    <w:rsid w:val="001A35E0"/>
    <w:rsid w:val="001A5F71"/>
    <w:rsid w:val="001A76A9"/>
    <w:rsid w:val="001B0C62"/>
    <w:rsid w:val="001B19A1"/>
    <w:rsid w:val="001B2543"/>
    <w:rsid w:val="001B3EE1"/>
    <w:rsid w:val="001B574F"/>
    <w:rsid w:val="001B6981"/>
    <w:rsid w:val="001B6A3F"/>
    <w:rsid w:val="001B7E89"/>
    <w:rsid w:val="001C213D"/>
    <w:rsid w:val="001C4D84"/>
    <w:rsid w:val="001C64BD"/>
    <w:rsid w:val="001D13F3"/>
    <w:rsid w:val="001E035D"/>
    <w:rsid w:val="001E6CB1"/>
    <w:rsid w:val="001F1AF3"/>
    <w:rsid w:val="001F4E72"/>
    <w:rsid w:val="001F6325"/>
    <w:rsid w:val="001F7F32"/>
    <w:rsid w:val="002017B9"/>
    <w:rsid w:val="00215277"/>
    <w:rsid w:val="002156A0"/>
    <w:rsid w:val="00217C5B"/>
    <w:rsid w:val="002214D8"/>
    <w:rsid w:val="002224DA"/>
    <w:rsid w:val="00222E8A"/>
    <w:rsid w:val="00224199"/>
    <w:rsid w:val="002248EC"/>
    <w:rsid w:val="00227F2D"/>
    <w:rsid w:val="00232999"/>
    <w:rsid w:val="00232EBF"/>
    <w:rsid w:val="00234DD4"/>
    <w:rsid w:val="00241671"/>
    <w:rsid w:val="00242DB3"/>
    <w:rsid w:val="00243A74"/>
    <w:rsid w:val="0025082C"/>
    <w:rsid w:val="00251796"/>
    <w:rsid w:val="00255299"/>
    <w:rsid w:val="0025586D"/>
    <w:rsid w:val="00257AC8"/>
    <w:rsid w:val="00257C83"/>
    <w:rsid w:val="002617ED"/>
    <w:rsid w:val="002713B8"/>
    <w:rsid w:val="00274417"/>
    <w:rsid w:val="002762A0"/>
    <w:rsid w:val="00276CD5"/>
    <w:rsid w:val="00285BE5"/>
    <w:rsid w:val="002864EC"/>
    <w:rsid w:val="00286668"/>
    <w:rsid w:val="00287B60"/>
    <w:rsid w:val="00290296"/>
    <w:rsid w:val="00290AC0"/>
    <w:rsid w:val="00291CA7"/>
    <w:rsid w:val="002940B6"/>
    <w:rsid w:val="002A031F"/>
    <w:rsid w:val="002A0959"/>
    <w:rsid w:val="002A1D39"/>
    <w:rsid w:val="002A39A8"/>
    <w:rsid w:val="002A3AB1"/>
    <w:rsid w:val="002A41B6"/>
    <w:rsid w:val="002A506C"/>
    <w:rsid w:val="002B00EE"/>
    <w:rsid w:val="002B0C44"/>
    <w:rsid w:val="002B127D"/>
    <w:rsid w:val="002B1FFC"/>
    <w:rsid w:val="002B2C40"/>
    <w:rsid w:val="002B3857"/>
    <w:rsid w:val="002B63C4"/>
    <w:rsid w:val="002C1252"/>
    <w:rsid w:val="002C18BD"/>
    <w:rsid w:val="002C233D"/>
    <w:rsid w:val="002C28FE"/>
    <w:rsid w:val="002C3644"/>
    <w:rsid w:val="002C51D9"/>
    <w:rsid w:val="002C574F"/>
    <w:rsid w:val="002C5D46"/>
    <w:rsid w:val="002C76BF"/>
    <w:rsid w:val="002D5DA5"/>
    <w:rsid w:val="002E0094"/>
    <w:rsid w:val="002E68FB"/>
    <w:rsid w:val="002F0154"/>
    <w:rsid w:val="002F01A2"/>
    <w:rsid w:val="002F0EE2"/>
    <w:rsid w:val="002F2C05"/>
    <w:rsid w:val="002F5045"/>
    <w:rsid w:val="002F5974"/>
    <w:rsid w:val="002F6279"/>
    <w:rsid w:val="002F666A"/>
    <w:rsid w:val="0030265E"/>
    <w:rsid w:val="00303089"/>
    <w:rsid w:val="0030321A"/>
    <w:rsid w:val="0030328D"/>
    <w:rsid w:val="00310897"/>
    <w:rsid w:val="00311B4A"/>
    <w:rsid w:val="00311BC5"/>
    <w:rsid w:val="003131D9"/>
    <w:rsid w:val="00316F75"/>
    <w:rsid w:val="00323864"/>
    <w:rsid w:val="0032394E"/>
    <w:rsid w:val="00325369"/>
    <w:rsid w:val="00325D93"/>
    <w:rsid w:val="00326B04"/>
    <w:rsid w:val="003270F0"/>
    <w:rsid w:val="003279C6"/>
    <w:rsid w:val="00330780"/>
    <w:rsid w:val="00330EAC"/>
    <w:rsid w:val="00332365"/>
    <w:rsid w:val="003340A4"/>
    <w:rsid w:val="00334350"/>
    <w:rsid w:val="00337D8B"/>
    <w:rsid w:val="00340110"/>
    <w:rsid w:val="00341EB4"/>
    <w:rsid w:val="00342B89"/>
    <w:rsid w:val="00342E55"/>
    <w:rsid w:val="003463C7"/>
    <w:rsid w:val="003465EF"/>
    <w:rsid w:val="00346E29"/>
    <w:rsid w:val="00357633"/>
    <w:rsid w:val="00357A6B"/>
    <w:rsid w:val="003630FE"/>
    <w:rsid w:val="0036410B"/>
    <w:rsid w:val="003656C6"/>
    <w:rsid w:val="00365960"/>
    <w:rsid w:val="00366C86"/>
    <w:rsid w:val="0036713B"/>
    <w:rsid w:val="003676E9"/>
    <w:rsid w:val="003704B5"/>
    <w:rsid w:val="00370BC5"/>
    <w:rsid w:val="00371729"/>
    <w:rsid w:val="003738AF"/>
    <w:rsid w:val="00373DFE"/>
    <w:rsid w:val="003802AB"/>
    <w:rsid w:val="00383E1F"/>
    <w:rsid w:val="0038562A"/>
    <w:rsid w:val="0038777B"/>
    <w:rsid w:val="00391403"/>
    <w:rsid w:val="003915E3"/>
    <w:rsid w:val="0039202C"/>
    <w:rsid w:val="00393AB4"/>
    <w:rsid w:val="00397F1D"/>
    <w:rsid w:val="003A2E1A"/>
    <w:rsid w:val="003A69C5"/>
    <w:rsid w:val="003A78AB"/>
    <w:rsid w:val="003B1246"/>
    <w:rsid w:val="003B1F17"/>
    <w:rsid w:val="003B3A68"/>
    <w:rsid w:val="003B40D1"/>
    <w:rsid w:val="003B51B9"/>
    <w:rsid w:val="003B6332"/>
    <w:rsid w:val="003B69BF"/>
    <w:rsid w:val="003B71B9"/>
    <w:rsid w:val="003B760F"/>
    <w:rsid w:val="003C3B17"/>
    <w:rsid w:val="003C5C98"/>
    <w:rsid w:val="003C5EB9"/>
    <w:rsid w:val="003D0641"/>
    <w:rsid w:val="003D1317"/>
    <w:rsid w:val="003D1A9D"/>
    <w:rsid w:val="003D1B61"/>
    <w:rsid w:val="003D2382"/>
    <w:rsid w:val="003D3394"/>
    <w:rsid w:val="003D646B"/>
    <w:rsid w:val="003E1334"/>
    <w:rsid w:val="003E1875"/>
    <w:rsid w:val="003E4432"/>
    <w:rsid w:val="003E4946"/>
    <w:rsid w:val="003E4D81"/>
    <w:rsid w:val="003E5783"/>
    <w:rsid w:val="003E6DE9"/>
    <w:rsid w:val="003E7472"/>
    <w:rsid w:val="003F1931"/>
    <w:rsid w:val="003F1ECB"/>
    <w:rsid w:val="003F6960"/>
    <w:rsid w:val="003F6A23"/>
    <w:rsid w:val="003F6B30"/>
    <w:rsid w:val="003F7B85"/>
    <w:rsid w:val="003F7F87"/>
    <w:rsid w:val="004016C3"/>
    <w:rsid w:val="004017AF"/>
    <w:rsid w:val="00404149"/>
    <w:rsid w:val="0040479B"/>
    <w:rsid w:val="00410386"/>
    <w:rsid w:val="00410B8C"/>
    <w:rsid w:val="00411CD4"/>
    <w:rsid w:val="00412141"/>
    <w:rsid w:val="00412ED6"/>
    <w:rsid w:val="004142D5"/>
    <w:rsid w:val="004153F9"/>
    <w:rsid w:val="0041594C"/>
    <w:rsid w:val="0041616B"/>
    <w:rsid w:val="00417F5E"/>
    <w:rsid w:val="00423096"/>
    <w:rsid w:val="00423A68"/>
    <w:rsid w:val="004257B5"/>
    <w:rsid w:val="0042779F"/>
    <w:rsid w:val="00431650"/>
    <w:rsid w:val="00433797"/>
    <w:rsid w:val="00434E6B"/>
    <w:rsid w:val="004352A9"/>
    <w:rsid w:val="00435501"/>
    <w:rsid w:val="00440349"/>
    <w:rsid w:val="00441454"/>
    <w:rsid w:val="00442F88"/>
    <w:rsid w:val="00451ED9"/>
    <w:rsid w:val="0045591F"/>
    <w:rsid w:val="00457EC4"/>
    <w:rsid w:val="00460A01"/>
    <w:rsid w:val="004617FF"/>
    <w:rsid w:val="004620BA"/>
    <w:rsid w:val="00464085"/>
    <w:rsid w:val="004652D9"/>
    <w:rsid w:val="00465B7D"/>
    <w:rsid w:val="00465E99"/>
    <w:rsid w:val="00465EBD"/>
    <w:rsid w:val="00466E12"/>
    <w:rsid w:val="00471EA8"/>
    <w:rsid w:val="004740A3"/>
    <w:rsid w:val="004806BC"/>
    <w:rsid w:val="00481318"/>
    <w:rsid w:val="00482956"/>
    <w:rsid w:val="00482D8F"/>
    <w:rsid w:val="00484712"/>
    <w:rsid w:val="00484F66"/>
    <w:rsid w:val="004857BD"/>
    <w:rsid w:val="00491821"/>
    <w:rsid w:val="00497186"/>
    <w:rsid w:val="004A21E6"/>
    <w:rsid w:val="004A6443"/>
    <w:rsid w:val="004A7426"/>
    <w:rsid w:val="004A767E"/>
    <w:rsid w:val="004A773E"/>
    <w:rsid w:val="004B250B"/>
    <w:rsid w:val="004B2F2C"/>
    <w:rsid w:val="004B3AA4"/>
    <w:rsid w:val="004B4845"/>
    <w:rsid w:val="004B5669"/>
    <w:rsid w:val="004C49C6"/>
    <w:rsid w:val="004C7B17"/>
    <w:rsid w:val="004D1AF4"/>
    <w:rsid w:val="004D1D83"/>
    <w:rsid w:val="004D3A41"/>
    <w:rsid w:val="004D4A72"/>
    <w:rsid w:val="004E02F5"/>
    <w:rsid w:val="004E6976"/>
    <w:rsid w:val="004E6B1F"/>
    <w:rsid w:val="004E77FB"/>
    <w:rsid w:val="004E7904"/>
    <w:rsid w:val="004F277F"/>
    <w:rsid w:val="004F3FE9"/>
    <w:rsid w:val="004F56DE"/>
    <w:rsid w:val="004F720F"/>
    <w:rsid w:val="005032DF"/>
    <w:rsid w:val="00507D65"/>
    <w:rsid w:val="005102AA"/>
    <w:rsid w:val="005108CF"/>
    <w:rsid w:val="005118EC"/>
    <w:rsid w:val="00512434"/>
    <w:rsid w:val="00512CDB"/>
    <w:rsid w:val="00513F0E"/>
    <w:rsid w:val="00514993"/>
    <w:rsid w:val="00516B76"/>
    <w:rsid w:val="0051784F"/>
    <w:rsid w:val="00526611"/>
    <w:rsid w:val="00526956"/>
    <w:rsid w:val="00534337"/>
    <w:rsid w:val="005356F6"/>
    <w:rsid w:val="0053581A"/>
    <w:rsid w:val="00535845"/>
    <w:rsid w:val="00535E62"/>
    <w:rsid w:val="00536138"/>
    <w:rsid w:val="00537DF1"/>
    <w:rsid w:val="005407F5"/>
    <w:rsid w:val="00542949"/>
    <w:rsid w:val="005438AB"/>
    <w:rsid w:val="005439F3"/>
    <w:rsid w:val="00544C6E"/>
    <w:rsid w:val="00544D64"/>
    <w:rsid w:val="00544DC9"/>
    <w:rsid w:val="0054733E"/>
    <w:rsid w:val="00547DA0"/>
    <w:rsid w:val="00552CF1"/>
    <w:rsid w:val="00552E19"/>
    <w:rsid w:val="0055349C"/>
    <w:rsid w:val="005552EB"/>
    <w:rsid w:val="005626A0"/>
    <w:rsid w:val="00562C0D"/>
    <w:rsid w:val="00564D64"/>
    <w:rsid w:val="005676A9"/>
    <w:rsid w:val="00572453"/>
    <w:rsid w:val="00573D99"/>
    <w:rsid w:val="00575AA9"/>
    <w:rsid w:val="00575D77"/>
    <w:rsid w:val="00582DAA"/>
    <w:rsid w:val="0058494E"/>
    <w:rsid w:val="00591347"/>
    <w:rsid w:val="00595A15"/>
    <w:rsid w:val="00597A57"/>
    <w:rsid w:val="005A0268"/>
    <w:rsid w:val="005B03D0"/>
    <w:rsid w:val="005B2772"/>
    <w:rsid w:val="005B6401"/>
    <w:rsid w:val="005B687D"/>
    <w:rsid w:val="005B7010"/>
    <w:rsid w:val="005C220F"/>
    <w:rsid w:val="005C4019"/>
    <w:rsid w:val="005C43C4"/>
    <w:rsid w:val="005C75DE"/>
    <w:rsid w:val="005C7BCD"/>
    <w:rsid w:val="005D2E33"/>
    <w:rsid w:val="005D4CA5"/>
    <w:rsid w:val="005D7D14"/>
    <w:rsid w:val="005E2097"/>
    <w:rsid w:val="005E25E1"/>
    <w:rsid w:val="005E406E"/>
    <w:rsid w:val="005E5B4E"/>
    <w:rsid w:val="005E7957"/>
    <w:rsid w:val="005F15D9"/>
    <w:rsid w:val="005F1888"/>
    <w:rsid w:val="005F2372"/>
    <w:rsid w:val="005F31A3"/>
    <w:rsid w:val="005F3F25"/>
    <w:rsid w:val="005F4D7F"/>
    <w:rsid w:val="005F7C11"/>
    <w:rsid w:val="0060155B"/>
    <w:rsid w:val="006039A4"/>
    <w:rsid w:val="00604D75"/>
    <w:rsid w:val="00606007"/>
    <w:rsid w:val="00610A62"/>
    <w:rsid w:val="006112F8"/>
    <w:rsid w:val="00620A51"/>
    <w:rsid w:val="00622104"/>
    <w:rsid w:val="0062247A"/>
    <w:rsid w:val="006231E1"/>
    <w:rsid w:val="006236AD"/>
    <w:rsid w:val="00624D9C"/>
    <w:rsid w:val="00627360"/>
    <w:rsid w:val="00627D1A"/>
    <w:rsid w:val="006315A1"/>
    <w:rsid w:val="006338D2"/>
    <w:rsid w:val="0063495E"/>
    <w:rsid w:val="00634C63"/>
    <w:rsid w:val="00636A19"/>
    <w:rsid w:val="00645D86"/>
    <w:rsid w:val="00651535"/>
    <w:rsid w:val="006522BE"/>
    <w:rsid w:val="00653DB7"/>
    <w:rsid w:val="00656CFF"/>
    <w:rsid w:val="00657C75"/>
    <w:rsid w:val="00661634"/>
    <w:rsid w:val="006637A9"/>
    <w:rsid w:val="00664F4E"/>
    <w:rsid w:val="00670FC0"/>
    <w:rsid w:val="006711A8"/>
    <w:rsid w:val="00674139"/>
    <w:rsid w:val="0067451C"/>
    <w:rsid w:val="00674881"/>
    <w:rsid w:val="00677A31"/>
    <w:rsid w:val="00680864"/>
    <w:rsid w:val="0068184F"/>
    <w:rsid w:val="00681BC5"/>
    <w:rsid w:val="00681C96"/>
    <w:rsid w:val="00683D1D"/>
    <w:rsid w:val="006863D8"/>
    <w:rsid w:val="00691836"/>
    <w:rsid w:val="00691DBD"/>
    <w:rsid w:val="0069357B"/>
    <w:rsid w:val="00697B7C"/>
    <w:rsid w:val="006A0E9B"/>
    <w:rsid w:val="006A3DF7"/>
    <w:rsid w:val="006A65D9"/>
    <w:rsid w:val="006B6DAB"/>
    <w:rsid w:val="006B6E3B"/>
    <w:rsid w:val="006B7539"/>
    <w:rsid w:val="006B7754"/>
    <w:rsid w:val="006B7849"/>
    <w:rsid w:val="006C1CF3"/>
    <w:rsid w:val="006C3B41"/>
    <w:rsid w:val="006C51BA"/>
    <w:rsid w:val="006D155A"/>
    <w:rsid w:val="006D2E40"/>
    <w:rsid w:val="006D3E3F"/>
    <w:rsid w:val="006D74D7"/>
    <w:rsid w:val="006E2487"/>
    <w:rsid w:val="006E4EE3"/>
    <w:rsid w:val="006E66EC"/>
    <w:rsid w:val="006F0B24"/>
    <w:rsid w:val="006F1E01"/>
    <w:rsid w:val="00700449"/>
    <w:rsid w:val="007011E6"/>
    <w:rsid w:val="0070415B"/>
    <w:rsid w:val="007041BB"/>
    <w:rsid w:val="00704A5F"/>
    <w:rsid w:val="00705572"/>
    <w:rsid w:val="00706C8D"/>
    <w:rsid w:val="00710C3D"/>
    <w:rsid w:val="00714947"/>
    <w:rsid w:val="00717A6D"/>
    <w:rsid w:val="007209C1"/>
    <w:rsid w:val="00724703"/>
    <w:rsid w:val="00730ECE"/>
    <w:rsid w:val="007335BB"/>
    <w:rsid w:val="00734A47"/>
    <w:rsid w:val="00734CD1"/>
    <w:rsid w:val="00735E9D"/>
    <w:rsid w:val="00737435"/>
    <w:rsid w:val="00741ABD"/>
    <w:rsid w:val="00746606"/>
    <w:rsid w:val="00746FC8"/>
    <w:rsid w:val="0075281D"/>
    <w:rsid w:val="00753E6E"/>
    <w:rsid w:val="007578BE"/>
    <w:rsid w:val="0076284C"/>
    <w:rsid w:val="00765209"/>
    <w:rsid w:val="0077043F"/>
    <w:rsid w:val="00772070"/>
    <w:rsid w:val="00772C20"/>
    <w:rsid w:val="00772FF2"/>
    <w:rsid w:val="00773D4A"/>
    <w:rsid w:val="00780CA8"/>
    <w:rsid w:val="00785372"/>
    <w:rsid w:val="0078630A"/>
    <w:rsid w:val="00794964"/>
    <w:rsid w:val="00794AC0"/>
    <w:rsid w:val="00797AB4"/>
    <w:rsid w:val="00797D42"/>
    <w:rsid w:val="007A0956"/>
    <w:rsid w:val="007A2056"/>
    <w:rsid w:val="007A3231"/>
    <w:rsid w:val="007A3B7C"/>
    <w:rsid w:val="007B22D9"/>
    <w:rsid w:val="007B279D"/>
    <w:rsid w:val="007B594C"/>
    <w:rsid w:val="007B7113"/>
    <w:rsid w:val="007B7B76"/>
    <w:rsid w:val="007C4C65"/>
    <w:rsid w:val="007D00B8"/>
    <w:rsid w:val="007D1196"/>
    <w:rsid w:val="007D25D9"/>
    <w:rsid w:val="007D286A"/>
    <w:rsid w:val="007D3A5A"/>
    <w:rsid w:val="007D6EC4"/>
    <w:rsid w:val="007D7497"/>
    <w:rsid w:val="007E2E94"/>
    <w:rsid w:val="007E57FA"/>
    <w:rsid w:val="007E5FC9"/>
    <w:rsid w:val="007E65CB"/>
    <w:rsid w:val="007F10CC"/>
    <w:rsid w:val="007F1814"/>
    <w:rsid w:val="007F2EE1"/>
    <w:rsid w:val="007F337A"/>
    <w:rsid w:val="007F3BE9"/>
    <w:rsid w:val="007F5B37"/>
    <w:rsid w:val="007F771E"/>
    <w:rsid w:val="00800F3A"/>
    <w:rsid w:val="00801937"/>
    <w:rsid w:val="00802693"/>
    <w:rsid w:val="0080651E"/>
    <w:rsid w:val="008111DE"/>
    <w:rsid w:val="008133FB"/>
    <w:rsid w:val="008160F1"/>
    <w:rsid w:val="00820E17"/>
    <w:rsid w:val="008222A5"/>
    <w:rsid w:val="0082552E"/>
    <w:rsid w:val="00826CD9"/>
    <w:rsid w:val="008271F4"/>
    <w:rsid w:val="00827CE1"/>
    <w:rsid w:val="0083080F"/>
    <w:rsid w:val="008323E8"/>
    <w:rsid w:val="008343B4"/>
    <w:rsid w:val="0083510F"/>
    <w:rsid w:val="008377D9"/>
    <w:rsid w:val="00837BDD"/>
    <w:rsid w:val="008438CF"/>
    <w:rsid w:val="00843AEE"/>
    <w:rsid w:val="008478C1"/>
    <w:rsid w:val="008500D9"/>
    <w:rsid w:val="00856CB2"/>
    <w:rsid w:val="008647BF"/>
    <w:rsid w:val="008651ED"/>
    <w:rsid w:val="008660D5"/>
    <w:rsid w:val="00866A97"/>
    <w:rsid w:val="008732E2"/>
    <w:rsid w:val="00875A59"/>
    <w:rsid w:val="008765EF"/>
    <w:rsid w:val="00877A23"/>
    <w:rsid w:val="008806F8"/>
    <w:rsid w:val="00881C7F"/>
    <w:rsid w:val="00884D78"/>
    <w:rsid w:val="00885E52"/>
    <w:rsid w:val="0089558E"/>
    <w:rsid w:val="00895FA8"/>
    <w:rsid w:val="008A23F3"/>
    <w:rsid w:val="008A3E4D"/>
    <w:rsid w:val="008A4C02"/>
    <w:rsid w:val="008A4C8E"/>
    <w:rsid w:val="008B1667"/>
    <w:rsid w:val="008B3597"/>
    <w:rsid w:val="008B4048"/>
    <w:rsid w:val="008B5BD2"/>
    <w:rsid w:val="008B5FCD"/>
    <w:rsid w:val="008C3562"/>
    <w:rsid w:val="008C52E6"/>
    <w:rsid w:val="008C70FC"/>
    <w:rsid w:val="008C7DD0"/>
    <w:rsid w:val="008D08CE"/>
    <w:rsid w:val="008D0DF4"/>
    <w:rsid w:val="008D1530"/>
    <w:rsid w:val="008D17A5"/>
    <w:rsid w:val="008D1B73"/>
    <w:rsid w:val="008D2443"/>
    <w:rsid w:val="008E35DF"/>
    <w:rsid w:val="008E38A5"/>
    <w:rsid w:val="008F0692"/>
    <w:rsid w:val="008F5419"/>
    <w:rsid w:val="008F6936"/>
    <w:rsid w:val="008F7A18"/>
    <w:rsid w:val="0090105B"/>
    <w:rsid w:val="00901EB8"/>
    <w:rsid w:val="0090340F"/>
    <w:rsid w:val="00911FAF"/>
    <w:rsid w:val="00913D77"/>
    <w:rsid w:val="009167A0"/>
    <w:rsid w:val="009200A2"/>
    <w:rsid w:val="00921145"/>
    <w:rsid w:val="00922D21"/>
    <w:rsid w:val="009249C8"/>
    <w:rsid w:val="00931CD1"/>
    <w:rsid w:val="009329FB"/>
    <w:rsid w:val="00945F33"/>
    <w:rsid w:val="009462BE"/>
    <w:rsid w:val="00947230"/>
    <w:rsid w:val="0095138A"/>
    <w:rsid w:val="00952349"/>
    <w:rsid w:val="00953502"/>
    <w:rsid w:val="009552AF"/>
    <w:rsid w:val="0096433A"/>
    <w:rsid w:val="00970902"/>
    <w:rsid w:val="009732CC"/>
    <w:rsid w:val="009750D9"/>
    <w:rsid w:val="00980D8C"/>
    <w:rsid w:val="009826A1"/>
    <w:rsid w:val="00982E70"/>
    <w:rsid w:val="0098310E"/>
    <w:rsid w:val="009832B3"/>
    <w:rsid w:val="009842EE"/>
    <w:rsid w:val="009843D9"/>
    <w:rsid w:val="00985EFF"/>
    <w:rsid w:val="00991912"/>
    <w:rsid w:val="00991A43"/>
    <w:rsid w:val="009932CA"/>
    <w:rsid w:val="00996847"/>
    <w:rsid w:val="00997609"/>
    <w:rsid w:val="009A001A"/>
    <w:rsid w:val="009A057A"/>
    <w:rsid w:val="009A3B46"/>
    <w:rsid w:val="009A694A"/>
    <w:rsid w:val="009A7654"/>
    <w:rsid w:val="009B14FA"/>
    <w:rsid w:val="009B5897"/>
    <w:rsid w:val="009C02DA"/>
    <w:rsid w:val="009C5A58"/>
    <w:rsid w:val="009C7FF4"/>
    <w:rsid w:val="009D0CC4"/>
    <w:rsid w:val="009D2CF8"/>
    <w:rsid w:val="009D59DB"/>
    <w:rsid w:val="009D76BE"/>
    <w:rsid w:val="009E020D"/>
    <w:rsid w:val="009E1AC6"/>
    <w:rsid w:val="009E1D85"/>
    <w:rsid w:val="009E25B7"/>
    <w:rsid w:val="009E3B35"/>
    <w:rsid w:val="009E415F"/>
    <w:rsid w:val="009E48D2"/>
    <w:rsid w:val="009E5F30"/>
    <w:rsid w:val="009E63EA"/>
    <w:rsid w:val="009E6F82"/>
    <w:rsid w:val="009F050F"/>
    <w:rsid w:val="009F18A3"/>
    <w:rsid w:val="009F24F9"/>
    <w:rsid w:val="009F43AC"/>
    <w:rsid w:val="00A02AB5"/>
    <w:rsid w:val="00A0508C"/>
    <w:rsid w:val="00A06367"/>
    <w:rsid w:val="00A15BA7"/>
    <w:rsid w:val="00A16316"/>
    <w:rsid w:val="00A3076E"/>
    <w:rsid w:val="00A31E9B"/>
    <w:rsid w:val="00A333DC"/>
    <w:rsid w:val="00A34ADF"/>
    <w:rsid w:val="00A34EC9"/>
    <w:rsid w:val="00A350F2"/>
    <w:rsid w:val="00A37058"/>
    <w:rsid w:val="00A40656"/>
    <w:rsid w:val="00A40ABE"/>
    <w:rsid w:val="00A44CE1"/>
    <w:rsid w:val="00A471A0"/>
    <w:rsid w:val="00A51A08"/>
    <w:rsid w:val="00A52466"/>
    <w:rsid w:val="00A53D31"/>
    <w:rsid w:val="00A56329"/>
    <w:rsid w:val="00A60B3B"/>
    <w:rsid w:val="00A62321"/>
    <w:rsid w:val="00A62889"/>
    <w:rsid w:val="00A62ED8"/>
    <w:rsid w:val="00A638C5"/>
    <w:rsid w:val="00A65C38"/>
    <w:rsid w:val="00A66D1A"/>
    <w:rsid w:val="00A7012C"/>
    <w:rsid w:val="00A71072"/>
    <w:rsid w:val="00A71D72"/>
    <w:rsid w:val="00A73F8A"/>
    <w:rsid w:val="00A750E6"/>
    <w:rsid w:val="00A76032"/>
    <w:rsid w:val="00A8099D"/>
    <w:rsid w:val="00A81D62"/>
    <w:rsid w:val="00A825C1"/>
    <w:rsid w:val="00A84922"/>
    <w:rsid w:val="00A855C5"/>
    <w:rsid w:val="00A900A4"/>
    <w:rsid w:val="00A9020C"/>
    <w:rsid w:val="00A904CF"/>
    <w:rsid w:val="00A90C04"/>
    <w:rsid w:val="00A9295A"/>
    <w:rsid w:val="00A9760D"/>
    <w:rsid w:val="00AA362F"/>
    <w:rsid w:val="00AA52CB"/>
    <w:rsid w:val="00AA60F6"/>
    <w:rsid w:val="00AB05FB"/>
    <w:rsid w:val="00AB2869"/>
    <w:rsid w:val="00AC1F72"/>
    <w:rsid w:val="00AC6F5A"/>
    <w:rsid w:val="00AD1BDE"/>
    <w:rsid w:val="00AD3101"/>
    <w:rsid w:val="00AD4740"/>
    <w:rsid w:val="00AD54E0"/>
    <w:rsid w:val="00AD7C25"/>
    <w:rsid w:val="00AE0FA3"/>
    <w:rsid w:val="00AF1698"/>
    <w:rsid w:val="00AF71E1"/>
    <w:rsid w:val="00AF7F0F"/>
    <w:rsid w:val="00B00632"/>
    <w:rsid w:val="00B03F3C"/>
    <w:rsid w:val="00B115FE"/>
    <w:rsid w:val="00B128DB"/>
    <w:rsid w:val="00B13AD3"/>
    <w:rsid w:val="00B14C29"/>
    <w:rsid w:val="00B170E8"/>
    <w:rsid w:val="00B221E3"/>
    <w:rsid w:val="00B2534A"/>
    <w:rsid w:val="00B26585"/>
    <w:rsid w:val="00B30836"/>
    <w:rsid w:val="00B3288B"/>
    <w:rsid w:val="00B33631"/>
    <w:rsid w:val="00B34CE9"/>
    <w:rsid w:val="00B36E3F"/>
    <w:rsid w:val="00B3769E"/>
    <w:rsid w:val="00B41808"/>
    <w:rsid w:val="00B41F2A"/>
    <w:rsid w:val="00B42E02"/>
    <w:rsid w:val="00B575A2"/>
    <w:rsid w:val="00B621E1"/>
    <w:rsid w:val="00B634AA"/>
    <w:rsid w:val="00B63531"/>
    <w:rsid w:val="00B64E46"/>
    <w:rsid w:val="00B671F0"/>
    <w:rsid w:val="00B7008A"/>
    <w:rsid w:val="00B717B3"/>
    <w:rsid w:val="00B7489D"/>
    <w:rsid w:val="00B80CCE"/>
    <w:rsid w:val="00B822D4"/>
    <w:rsid w:val="00B8546F"/>
    <w:rsid w:val="00B874FB"/>
    <w:rsid w:val="00B87632"/>
    <w:rsid w:val="00B8777A"/>
    <w:rsid w:val="00B903D1"/>
    <w:rsid w:val="00BA27CD"/>
    <w:rsid w:val="00BA3A92"/>
    <w:rsid w:val="00BA4CA8"/>
    <w:rsid w:val="00BA4D40"/>
    <w:rsid w:val="00BA5433"/>
    <w:rsid w:val="00BA6E7A"/>
    <w:rsid w:val="00BB560A"/>
    <w:rsid w:val="00BB5E18"/>
    <w:rsid w:val="00BC255F"/>
    <w:rsid w:val="00BC343E"/>
    <w:rsid w:val="00BD2FE8"/>
    <w:rsid w:val="00BE1F21"/>
    <w:rsid w:val="00BE31B3"/>
    <w:rsid w:val="00BE35D1"/>
    <w:rsid w:val="00BE42B6"/>
    <w:rsid w:val="00BE6313"/>
    <w:rsid w:val="00BF091C"/>
    <w:rsid w:val="00BF0D10"/>
    <w:rsid w:val="00BF5CF1"/>
    <w:rsid w:val="00C013D5"/>
    <w:rsid w:val="00C01B5D"/>
    <w:rsid w:val="00C064F1"/>
    <w:rsid w:val="00C0665B"/>
    <w:rsid w:val="00C13FCC"/>
    <w:rsid w:val="00C1419D"/>
    <w:rsid w:val="00C169A6"/>
    <w:rsid w:val="00C1754B"/>
    <w:rsid w:val="00C223FE"/>
    <w:rsid w:val="00C24F1E"/>
    <w:rsid w:val="00C258E4"/>
    <w:rsid w:val="00C30F9A"/>
    <w:rsid w:val="00C31AEE"/>
    <w:rsid w:val="00C327A0"/>
    <w:rsid w:val="00C337F0"/>
    <w:rsid w:val="00C3495A"/>
    <w:rsid w:val="00C35FC3"/>
    <w:rsid w:val="00C43289"/>
    <w:rsid w:val="00C45DF5"/>
    <w:rsid w:val="00C461BF"/>
    <w:rsid w:val="00C51024"/>
    <w:rsid w:val="00C53E01"/>
    <w:rsid w:val="00C54322"/>
    <w:rsid w:val="00C54D22"/>
    <w:rsid w:val="00C56C35"/>
    <w:rsid w:val="00C63C9B"/>
    <w:rsid w:val="00C63FC4"/>
    <w:rsid w:val="00C65995"/>
    <w:rsid w:val="00C6657E"/>
    <w:rsid w:val="00C6796E"/>
    <w:rsid w:val="00C717C3"/>
    <w:rsid w:val="00C72F0B"/>
    <w:rsid w:val="00C77085"/>
    <w:rsid w:val="00C77751"/>
    <w:rsid w:val="00C77E75"/>
    <w:rsid w:val="00C81AB9"/>
    <w:rsid w:val="00C85073"/>
    <w:rsid w:val="00C86BD6"/>
    <w:rsid w:val="00C9060E"/>
    <w:rsid w:val="00C90DDD"/>
    <w:rsid w:val="00C92F21"/>
    <w:rsid w:val="00C93E16"/>
    <w:rsid w:val="00C96281"/>
    <w:rsid w:val="00C96371"/>
    <w:rsid w:val="00CA021B"/>
    <w:rsid w:val="00CA15C7"/>
    <w:rsid w:val="00CA2FDC"/>
    <w:rsid w:val="00CA32D0"/>
    <w:rsid w:val="00CA3BBA"/>
    <w:rsid w:val="00CA536A"/>
    <w:rsid w:val="00CA5F94"/>
    <w:rsid w:val="00CA6A14"/>
    <w:rsid w:val="00CB260C"/>
    <w:rsid w:val="00CB4A5C"/>
    <w:rsid w:val="00CC00A9"/>
    <w:rsid w:val="00CC0602"/>
    <w:rsid w:val="00CC256B"/>
    <w:rsid w:val="00CC39A6"/>
    <w:rsid w:val="00CC5ED2"/>
    <w:rsid w:val="00CC64EE"/>
    <w:rsid w:val="00CC71C5"/>
    <w:rsid w:val="00CD276F"/>
    <w:rsid w:val="00CD6850"/>
    <w:rsid w:val="00CD7A8B"/>
    <w:rsid w:val="00CE0780"/>
    <w:rsid w:val="00CE2DD9"/>
    <w:rsid w:val="00CE2FF8"/>
    <w:rsid w:val="00CE4048"/>
    <w:rsid w:val="00CE48F1"/>
    <w:rsid w:val="00CE640B"/>
    <w:rsid w:val="00CE67E8"/>
    <w:rsid w:val="00CF439B"/>
    <w:rsid w:val="00CF6193"/>
    <w:rsid w:val="00CF63F2"/>
    <w:rsid w:val="00D04785"/>
    <w:rsid w:val="00D04E16"/>
    <w:rsid w:val="00D07655"/>
    <w:rsid w:val="00D11B82"/>
    <w:rsid w:val="00D126EA"/>
    <w:rsid w:val="00D14759"/>
    <w:rsid w:val="00D15DA7"/>
    <w:rsid w:val="00D20EAE"/>
    <w:rsid w:val="00D2611A"/>
    <w:rsid w:val="00D26578"/>
    <w:rsid w:val="00D27F16"/>
    <w:rsid w:val="00D311EC"/>
    <w:rsid w:val="00D3153D"/>
    <w:rsid w:val="00D32C7D"/>
    <w:rsid w:val="00D3376A"/>
    <w:rsid w:val="00D34588"/>
    <w:rsid w:val="00D3478E"/>
    <w:rsid w:val="00D40268"/>
    <w:rsid w:val="00D41C08"/>
    <w:rsid w:val="00D42FD2"/>
    <w:rsid w:val="00D468D2"/>
    <w:rsid w:val="00D46A87"/>
    <w:rsid w:val="00D46AB0"/>
    <w:rsid w:val="00D47AB8"/>
    <w:rsid w:val="00D47EC6"/>
    <w:rsid w:val="00D532AF"/>
    <w:rsid w:val="00D54C2F"/>
    <w:rsid w:val="00D57B05"/>
    <w:rsid w:val="00D6000F"/>
    <w:rsid w:val="00D645D8"/>
    <w:rsid w:val="00D64953"/>
    <w:rsid w:val="00D70B9F"/>
    <w:rsid w:val="00D73230"/>
    <w:rsid w:val="00D74575"/>
    <w:rsid w:val="00D75700"/>
    <w:rsid w:val="00D77000"/>
    <w:rsid w:val="00D809F4"/>
    <w:rsid w:val="00D81548"/>
    <w:rsid w:val="00D819F5"/>
    <w:rsid w:val="00D81B96"/>
    <w:rsid w:val="00D82736"/>
    <w:rsid w:val="00D846D1"/>
    <w:rsid w:val="00D85682"/>
    <w:rsid w:val="00D86358"/>
    <w:rsid w:val="00D87572"/>
    <w:rsid w:val="00D8793D"/>
    <w:rsid w:val="00D90B6C"/>
    <w:rsid w:val="00D9161F"/>
    <w:rsid w:val="00D91CDE"/>
    <w:rsid w:val="00D91DA5"/>
    <w:rsid w:val="00D927AE"/>
    <w:rsid w:val="00DA1BE4"/>
    <w:rsid w:val="00DA2332"/>
    <w:rsid w:val="00DA4F0F"/>
    <w:rsid w:val="00DA7A26"/>
    <w:rsid w:val="00DB3543"/>
    <w:rsid w:val="00DB368B"/>
    <w:rsid w:val="00DB4673"/>
    <w:rsid w:val="00DB7E57"/>
    <w:rsid w:val="00DC53C0"/>
    <w:rsid w:val="00DC5453"/>
    <w:rsid w:val="00DD0CDC"/>
    <w:rsid w:val="00DD11CD"/>
    <w:rsid w:val="00DD16C7"/>
    <w:rsid w:val="00DD5BA2"/>
    <w:rsid w:val="00DD6205"/>
    <w:rsid w:val="00DD75A8"/>
    <w:rsid w:val="00DD7D82"/>
    <w:rsid w:val="00DE0093"/>
    <w:rsid w:val="00DE3C7C"/>
    <w:rsid w:val="00DE4C7A"/>
    <w:rsid w:val="00DE6424"/>
    <w:rsid w:val="00DE6C8C"/>
    <w:rsid w:val="00DF170D"/>
    <w:rsid w:val="00DF6036"/>
    <w:rsid w:val="00DF6BC3"/>
    <w:rsid w:val="00DF725B"/>
    <w:rsid w:val="00E020B9"/>
    <w:rsid w:val="00E027A3"/>
    <w:rsid w:val="00E0310C"/>
    <w:rsid w:val="00E0573A"/>
    <w:rsid w:val="00E07E15"/>
    <w:rsid w:val="00E13E3F"/>
    <w:rsid w:val="00E2044F"/>
    <w:rsid w:val="00E21F6A"/>
    <w:rsid w:val="00E23F14"/>
    <w:rsid w:val="00E259E6"/>
    <w:rsid w:val="00E26B82"/>
    <w:rsid w:val="00E30B22"/>
    <w:rsid w:val="00E31534"/>
    <w:rsid w:val="00E31851"/>
    <w:rsid w:val="00E3798A"/>
    <w:rsid w:val="00E42CB0"/>
    <w:rsid w:val="00E43983"/>
    <w:rsid w:val="00E44954"/>
    <w:rsid w:val="00E460F3"/>
    <w:rsid w:val="00E466F5"/>
    <w:rsid w:val="00E47FD5"/>
    <w:rsid w:val="00E50177"/>
    <w:rsid w:val="00E5027B"/>
    <w:rsid w:val="00E541D6"/>
    <w:rsid w:val="00E54DC0"/>
    <w:rsid w:val="00E5626A"/>
    <w:rsid w:val="00E62F87"/>
    <w:rsid w:val="00E64DA6"/>
    <w:rsid w:val="00E64DD1"/>
    <w:rsid w:val="00E66C9F"/>
    <w:rsid w:val="00E706FB"/>
    <w:rsid w:val="00E72B40"/>
    <w:rsid w:val="00E74F6E"/>
    <w:rsid w:val="00E772E5"/>
    <w:rsid w:val="00E80E99"/>
    <w:rsid w:val="00E82585"/>
    <w:rsid w:val="00E87BE5"/>
    <w:rsid w:val="00E94E65"/>
    <w:rsid w:val="00E9703B"/>
    <w:rsid w:val="00EA0ABD"/>
    <w:rsid w:val="00EA3673"/>
    <w:rsid w:val="00EA46E7"/>
    <w:rsid w:val="00EA7155"/>
    <w:rsid w:val="00EB18B6"/>
    <w:rsid w:val="00EB3C2A"/>
    <w:rsid w:val="00EB42BF"/>
    <w:rsid w:val="00EB4B06"/>
    <w:rsid w:val="00EB67A0"/>
    <w:rsid w:val="00EC2C40"/>
    <w:rsid w:val="00EC3E4C"/>
    <w:rsid w:val="00EC4F28"/>
    <w:rsid w:val="00ED36B1"/>
    <w:rsid w:val="00ED5E55"/>
    <w:rsid w:val="00EE6353"/>
    <w:rsid w:val="00EF17A2"/>
    <w:rsid w:val="00EF1962"/>
    <w:rsid w:val="00EF226B"/>
    <w:rsid w:val="00EF31AE"/>
    <w:rsid w:val="00EF74E4"/>
    <w:rsid w:val="00F00313"/>
    <w:rsid w:val="00F00937"/>
    <w:rsid w:val="00F012F3"/>
    <w:rsid w:val="00F013D3"/>
    <w:rsid w:val="00F019AE"/>
    <w:rsid w:val="00F118C4"/>
    <w:rsid w:val="00F1427E"/>
    <w:rsid w:val="00F1466F"/>
    <w:rsid w:val="00F22399"/>
    <w:rsid w:val="00F315C9"/>
    <w:rsid w:val="00F349CF"/>
    <w:rsid w:val="00F365F6"/>
    <w:rsid w:val="00F42904"/>
    <w:rsid w:val="00F42E31"/>
    <w:rsid w:val="00F4501E"/>
    <w:rsid w:val="00F46238"/>
    <w:rsid w:val="00F51714"/>
    <w:rsid w:val="00F51E5E"/>
    <w:rsid w:val="00F530C7"/>
    <w:rsid w:val="00F543E8"/>
    <w:rsid w:val="00F54A79"/>
    <w:rsid w:val="00F55889"/>
    <w:rsid w:val="00F568CA"/>
    <w:rsid w:val="00F60638"/>
    <w:rsid w:val="00F62F70"/>
    <w:rsid w:val="00F64623"/>
    <w:rsid w:val="00F64B32"/>
    <w:rsid w:val="00F65924"/>
    <w:rsid w:val="00F7047C"/>
    <w:rsid w:val="00F70485"/>
    <w:rsid w:val="00F70C4B"/>
    <w:rsid w:val="00F7418C"/>
    <w:rsid w:val="00F75778"/>
    <w:rsid w:val="00F7583A"/>
    <w:rsid w:val="00F75E98"/>
    <w:rsid w:val="00F808C0"/>
    <w:rsid w:val="00F8194F"/>
    <w:rsid w:val="00F81F7A"/>
    <w:rsid w:val="00F832CF"/>
    <w:rsid w:val="00F83712"/>
    <w:rsid w:val="00F85CA3"/>
    <w:rsid w:val="00F865D8"/>
    <w:rsid w:val="00F8679E"/>
    <w:rsid w:val="00F86D73"/>
    <w:rsid w:val="00F928E8"/>
    <w:rsid w:val="00F92FA8"/>
    <w:rsid w:val="00F9324C"/>
    <w:rsid w:val="00F95019"/>
    <w:rsid w:val="00F9756A"/>
    <w:rsid w:val="00FA01E2"/>
    <w:rsid w:val="00FA064D"/>
    <w:rsid w:val="00FA1395"/>
    <w:rsid w:val="00FA320B"/>
    <w:rsid w:val="00FA3781"/>
    <w:rsid w:val="00FA3D4E"/>
    <w:rsid w:val="00FA672D"/>
    <w:rsid w:val="00FA7616"/>
    <w:rsid w:val="00FC03A2"/>
    <w:rsid w:val="00FC3428"/>
    <w:rsid w:val="00FC5DD1"/>
    <w:rsid w:val="00FC6143"/>
    <w:rsid w:val="00FC72FA"/>
    <w:rsid w:val="00FD0D2C"/>
    <w:rsid w:val="00FD381A"/>
    <w:rsid w:val="00FD3A54"/>
    <w:rsid w:val="00FD43AB"/>
    <w:rsid w:val="00FD44E8"/>
    <w:rsid w:val="00FD4CD5"/>
    <w:rsid w:val="00FD54A7"/>
    <w:rsid w:val="00FD7200"/>
    <w:rsid w:val="00FE2C03"/>
    <w:rsid w:val="00FE33EB"/>
    <w:rsid w:val="00FE5F30"/>
    <w:rsid w:val="00FE64EB"/>
    <w:rsid w:val="00FE6ABD"/>
    <w:rsid w:val="00FF08E7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8CBE0E-676D-4A3D-9B03-30F595A4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75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170E8"/>
    <w:pPr>
      <w:pBdr>
        <w:bottom w:val="single" w:sz="12" w:space="1" w:color="auto"/>
        <w:between w:val="single" w:sz="12" w:space="1" w:color="auto"/>
      </w:pBdr>
      <w:spacing w:before="120"/>
      <w:jc w:val="both"/>
      <w:outlineLvl w:val="0"/>
    </w:pPr>
    <w:rPr>
      <w:b/>
      <w:sz w:val="18"/>
    </w:rPr>
  </w:style>
  <w:style w:type="paragraph" w:styleId="Ttulo2">
    <w:name w:val="heading 2"/>
    <w:basedOn w:val="Normal"/>
    <w:next w:val="Normal"/>
    <w:link w:val="Ttulo2Car"/>
    <w:qFormat/>
    <w:rsid w:val="0089558E"/>
    <w:pPr>
      <w:pBdr>
        <w:top w:val="double" w:sz="6" w:space="1" w:color="auto"/>
        <w:between w:val="double" w:sz="6" w:space="1" w:color="auto"/>
      </w:pBdr>
      <w:spacing w:after="101" w:line="216" w:lineRule="atLeast"/>
      <w:jc w:val="both"/>
      <w:outlineLvl w:val="1"/>
    </w:pPr>
    <w:rPr>
      <w:rFonts w:ascii="Arial" w:hAnsi="Arial"/>
      <w:sz w:val="18"/>
      <w:szCs w:val="20"/>
      <w:lang w:val="es-ES_tradnl" w:eastAsia="x-none"/>
    </w:rPr>
  </w:style>
  <w:style w:type="paragraph" w:styleId="Ttulo3">
    <w:name w:val="heading 3"/>
    <w:basedOn w:val="Normal"/>
    <w:next w:val="Normal"/>
    <w:link w:val="Ttulo3Car"/>
    <w:autoRedefine/>
    <w:qFormat/>
    <w:rsid w:val="00E43983"/>
    <w:pPr>
      <w:keepNext/>
      <w:tabs>
        <w:tab w:val="num" w:pos="851"/>
      </w:tabs>
      <w:ind w:left="993" w:hanging="993"/>
      <w:outlineLvl w:val="2"/>
    </w:pPr>
    <w:rPr>
      <w:rFonts w:ascii="Calibri" w:hAnsi="Calibri"/>
      <w:b/>
      <w:bCs/>
      <w:sz w:val="22"/>
      <w:szCs w:val="22"/>
      <w:lang w:val="x-none"/>
    </w:rPr>
  </w:style>
  <w:style w:type="paragraph" w:styleId="Ttulo4">
    <w:name w:val="heading 4"/>
    <w:basedOn w:val="Normal"/>
    <w:next w:val="Normal"/>
    <w:link w:val="Ttulo4Car"/>
    <w:qFormat/>
    <w:rsid w:val="00E43983"/>
    <w:pPr>
      <w:keepNext/>
      <w:tabs>
        <w:tab w:val="num" w:pos="864"/>
        <w:tab w:val="left" w:pos="1021"/>
        <w:tab w:val="left" w:pos="1134"/>
        <w:tab w:val="left" w:pos="1560"/>
      </w:tabs>
      <w:spacing w:before="240" w:after="60"/>
      <w:ind w:left="864" w:hanging="864"/>
      <w:jc w:val="both"/>
      <w:outlineLvl w:val="3"/>
    </w:pPr>
    <w:rPr>
      <w:rFonts w:ascii="Arial" w:hAnsi="Arial"/>
      <w:b/>
      <w:bCs/>
      <w:szCs w:val="28"/>
    </w:rPr>
  </w:style>
  <w:style w:type="paragraph" w:styleId="Ttulo5">
    <w:name w:val="heading 5"/>
    <w:basedOn w:val="Normal"/>
    <w:next w:val="Normal"/>
    <w:link w:val="Ttulo5Car"/>
    <w:autoRedefine/>
    <w:qFormat/>
    <w:rsid w:val="00E43983"/>
    <w:pPr>
      <w:tabs>
        <w:tab w:val="left" w:pos="851"/>
      </w:tabs>
      <w:jc w:val="both"/>
      <w:outlineLvl w:val="4"/>
    </w:pPr>
    <w:rPr>
      <w:rFonts w:ascii="Calibri" w:hAnsi="Calibri"/>
      <w:bCs/>
      <w:iCs/>
      <w:sz w:val="20"/>
      <w:szCs w:val="20"/>
      <w:lang w:val="x-none"/>
    </w:rPr>
  </w:style>
  <w:style w:type="paragraph" w:styleId="Ttulo6">
    <w:name w:val="heading 6"/>
    <w:basedOn w:val="Normal"/>
    <w:next w:val="Normal"/>
    <w:link w:val="Ttulo6Car"/>
    <w:qFormat/>
    <w:rsid w:val="00E43983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43983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Ttulo8">
    <w:name w:val="heading 8"/>
    <w:basedOn w:val="Normal"/>
    <w:next w:val="Normal"/>
    <w:link w:val="Ttulo8Car"/>
    <w:qFormat/>
    <w:rsid w:val="00E43983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E4398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qFormat/>
    <w:rsid w:val="00A333DC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customStyle="1" w:styleId="CABEZA">
    <w:name w:val="CABEZA"/>
    <w:basedOn w:val="Normal"/>
    <w:rsid w:val="00514993"/>
    <w:pPr>
      <w:jc w:val="center"/>
    </w:pPr>
    <w:rPr>
      <w:rFonts w:cs="Arial"/>
      <w:b/>
      <w:sz w:val="28"/>
      <w:szCs w:val="28"/>
      <w:lang w:val="es-ES_tradnl" w:eastAsia="es-MX"/>
    </w:rPr>
  </w:style>
  <w:style w:type="paragraph" w:customStyle="1" w:styleId="ROMANOS">
    <w:name w:val="ROMANOS"/>
    <w:basedOn w:val="Normal"/>
    <w:link w:val="ROMANOSCar"/>
    <w:rsid w:val="00F51E5E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hAnsi="Arial" w:cs="Arial"/>
      <w:sz w:val="18"/>
      <w:szCs w:val="18"/>
    </w:rPr>
  </w:style>
  <w:style w:type="paragraph" w:customStyle="1" w:styleId="INCISO">
    <w:name w:val="INCISO"/>
    <w:basedOn w:val="Normal"/>
    <w:rsid w:val="00255299"/>
    <w:pPr>
      <w:spacing w:after="101" w:line="216" w:lineRule="exact"/>
      <w:ind w:left="1080" w:hanging="360"/>
      <w:jc w:val="both"/>
    </w:pPr>
    <w:rPr>
      <w:rFonts w:ascii="Arial" w:hAnsi="Arial" w:cs="Arial"/>
      <w:sz w:val="18"/>
      <w:szCs w:val="18"/>
    </w:rPr>
  </w:style>
  <w:style w:type="paragraph" w:customStyle="1" w:styleId="Fechas">
    <w:name w:val="Fechas"/>
    <w:basedOn w:val="Texto"/>
    <w:autoRedefine/>
    <w:rsid w:val="00B14C29"/>
    <w:pPr>
      <w:widowControl w:val="0"/>
      <w:pBdr>
        <w:bottom w:val="double" w:sz="6" w:space="1" w:color="auto"/>
      </w:pBdr>
      <w:tabs>
        <w:tab w:val="center" w:pos="4464"/>
        <w:tab w:val="right" w:pos="8582"/>
      </w:tabs>
      <w:spacing w:after="0" w:line="240" w:lineRule="auto"/>
      <w:ind w:left="288" w:right="288" w:firstLine="0"/>
    </w:pPr>
    <w:rPr>
      <w:rFonts w:ascii="Times New Roman" w:hAnsi="Times New Roman"/>
      <w:snapToGrid w:val="0"/>
      <w:lang w:val="es-MX" w:eastAsia="es-MX"/>
    </w:rPr>
  </w:style>
  <w:style w:type="paragraph" w:customStyle="1" w:styleId="ANOTACION">
    <w:name w:val="ANOTACION"/>
    <w:basedOn w:val="Normal"/>
    <w:link w:val="ANOTACIONCar"/>
    <w:rsid w:val="009C02DA"/>
    <w:pPr>
      <w:spacing w:before="101" w:after="101" w:line="216" w:lineRule="atLeast"/>
      <w:jc w:val="center"/>
    </w:pPr>
    <w:rPr>
      <w:b/>
      <w:sz w:val="18"/>
      <w:szCs w:val="20"/>
      <w:lang w:val="es-ES_tradnl"/>
    </w:rPr>
  </w:style>
  <w:style w:type="paragraph" w:customStyle="1" w:styleId="SUBIN">
    <w:name w:val="SUBIN"/>
    <w:basedOn w:val="Texto"/>
    <w:rsid w:val="00535845"/>
    <w:pPr>
      <w:ind w:left="1987" w:hanging="720"/>
    </w:pPr>
    <w:rPr>
      <w:lang w:val="es-MX"/>
    </w:rPr>
  </w:style>
  <w:style w:type="paragraph" w:customStyle="1" w:styleId="Titulo1">
    <w:name w:val="Titulo 1"/>
    <w:basedOn w:val="Texto"/>
    <w:rsid w:val="00875A59"/>
    <w:pPr>
      <w:pBdr>
        <w:bottom w:val="single" w:sz="12" w:space="1" w:color="auto"/>
      </w:pBdr>
      <w:spacing w:before="120" w:after="0" w:line="240" w:lineRule="auto"/>
      <w:ind w:firstLine="0"/>
      <w:outlineLvl w:val="0"/>
    </w:pPr>
    <w:rPr>
      <w:rFonts w:ascii="Times New Roman" w:hAnsi="Times New Roman"/>
      <w:b/>
      <w:szCs w:val="18"/>
      <w:lang w:val="es-MX" w:eastAsia="es-MX"/>
    </w:rPr>
  </w:style>
  <w:style w:type="paragraph" w:customStyle="1" w:styleId="Titulo2">
    <w:name w:val="Titulo 2"/>
    <w:basedOn w:val="Texto"/>
    <w:rsid w:val="00FE5F30"/>
    <w:pPr>
      <w:pBdr>
        <w:top w:val="double" w:sz="6" w:space="1" w:color="auto"/>
      </w:pBdr>
      <w:spacing w:line="240" w:lineRule="auto"/>
      <w:ind w:firstLine="0"/>
      <w:outlineLvl w:val="1"/>
    </w:pPr>
    <w:rPr>
      <w:lang w:val="es-MX"/>
    </w:rPr>
  </w:style>
  <w:style w:type="paragraph" w:customStyle="1" w:styleId="tt">
    <w:name w:val="tt"/>
    <w:basedOn w:val="Texto"/>
    <w:rsid w:val="00F64B32"/>
    <w:pPr>
      <w:tabs>
        <w:tab w:val="left" w:pos="1320"/>
        <w:tab w:val="left" w:pos="1629"/>
      </w:tabs>
      <w:ind w:left="1647" w:hanging="1440"/>
    </w:pPr>
    <w:rPr>
      <w:lang w:val="es-ES_tradnl"/>
    </w:rPr>
  </w:style>
  <w:style w:type="paragraph" w:customStyle="1" w:styleId="sum">
    <w:name w:val="sum"/>
    <w:basedOn w:val="Texto"/>
    <w:rsid w:val="007578BE"/>
    <w:pPr>
      <w:tabs>
        <w:tab w:val="right" w:leader="dot" w:pos="8100"/>
        <w:tab w:val="right" w:pos="8640"/>
      </w:tabs>
      <w:spacing w:after="0" w:line="266" w:lineRule="exact"/>
      <w:ind w:left="274" w:right="749" w:firstLine="0"/>
    </w:pPr>
    <w:rPr>
      <w:rFonts w:ascii="Times New Roman" w:hAnsi="Times New Roman"/>
      <w:b/>
      <w:sz w:val="20"/>
      <w:u w:val="single"/>
      <w:lang w:val="es-ES_tradnl"/>
    </w:rPr>
  </w:style>
  <w:style w:type="paragraph" w:styleId="Encabezado">
    <w:name w:val="header"/>
    <w:basedOn w:val="Normal"/>
    <w:link w:val="EncabezadoCar"/>
    <w:uiPriority w:val="99"/>
    <w:rsid w:val="00140A5C"/>
    <w:pPr>
      <w:tabs>
        <w:tab w:val="center" w:pos="4419"/>
        <w:tab w:val="right" w:pos="8838"/>
      </w:tabs>
    </w:pPr>
  </w:style>
  <w:style w:type="paragraph" w:customStyle="1" w:styleId="EstilotextoPrimeralnea0">
    <w:name w:val="Estilo texto + Primera línea:  0&quot;"/>
    <w:basedOn w:val="Normal"/>
    <w:rsid w:val="0054733E"/>
    <w:pPr>
      <w:spacing w:after="101" w:line="216" w:lineRule="exact"/>
      <w:jc w:val="both"/>
    </w:pPr>
    <w:rPr>
      <w:rFonts w:ascii="Arial" w:hAnsi="Arial"/>
      <w:sz w:val="18"/>
      <w:szCs w:val="20"/>
      <w:lang w:val="es-MX" w:eastAsia="es-MX"/>
    </w:rPr>
  </w:style>
  <w:style w:type="character" w:customStyle="1" w:styleId="TextoCar">
    <w:name w:val="Texto Car"/>
    <w:link w:val="Texto"/>
    <w:locked/>
    <w:rsid w:val="003E5783"/>
    <w:rPr>
      <w:rFonts w:ascii="Arial" w:hAnsi="Arial" w:cs="Arial"/>
      <w:sz w:val="18"/>
      <w:lang w:val="es-ES" w:eastAsia="es-ES" w:bidi="ar-SA"/>
    </w:rPr>
  </w:style>
  <w:style w:type="character" w:customStyle="1" w:styleId="ROMANOSCar">
    <w:name w:val="ROMANOS Car"/>
    <w:link w:val="ROMANOS"/>
    <w:locked/>
    <w:rsid w:val="003E5783"/>
    <w:rPr>
      <w:rFonts w:ascii="Arial" w:hAnsi="Arial" w:cs="Arial"/>
      <w:sz w:val="18"/>
      <w:szCs w:val="18"/>
      <w:lang w:val="es-ES" w:eastAsia="es-ES" w:bidi="ar-SA"/>
    </w:rPr>
  </w:style>
  <w:style w:type="character" w:customStyle="1" w:styleId="ANOTACIONCar">
    <w:name w:val="ANOTACION Car"/>
    <w:link w:val="ANOTACION"/>
    <w:locked/>
    <w:rsid w:val="003E5783"/>
    <w:rPr>
      <w:b/>
      <w:sz w:val="18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140A5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40A5C"/>
  </w:style>
  <w:style w:type="character" w:customStyle="1" w:styleId="PiedepginaCar">
    <w:name w:val="Pie de página Car"/>
    <w:link w:val="Piedepgina"/>
    <w:uiPriority w:val="99"/>
    <w:rsid w:val="00E43983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43983"/>
    <w:pPr>
      <w:spacing w:before="60"/>
      <w:ind w:left="720"/>
      <w:contextualSpacing/>
      <w:jc w:val="both"/>
    </w:pPr>
    <w:rPr>
      <w:rFonts w:ascii="Calibri" w:hAnsi="Calibri"/>
      <w:sz w:val="22"/>
      <w:szCs w:val="22"/>
      <w:lang w:eastAsia="en-US" w:bidi="en-US"/>
    </w:rPr>
  </w:style>
  <w:style w:type="character" w:customStyle="1" w:styleId="Ttulo3Car">
    <w:name w:val="Título 3 Car"/>
    <w:link w:val="Ttulo3"/>
    <w:rsid w:val="00E43983"/>
    <w:rPr>
      <w:rFonts w:ascii="Calibri" w:hAnsi="Calibri" w:cs="Calibri"/>
      <w:b/>
      <w:bCs/>
      <w:sz w:val="22"/>
      <w:szCs w:val="22"/>
      <w:lang w:eastAsia="es-ES"/>
    </w:rPr>
  </w:style>
  <w:style w:type="character" w:customStyle="1" w:styleId="Ttulo4Car">
    <w:name w:val="Título 4 Car"/>
    <w:link w:val="Ttulo4"/>
    <w:rsid w:val="00E43983"/>
    <w:rPr>
      <w:rFonts w:ascii="Arial" w:hAnsi="Arial"/>
      <w:b/>
      <w:bCs/>
      <w:sz w:val="24"/>
      <w:szCs w:val="28"/>
      <w:lang w:val="es-ES" w:eastAsia="es-ES"/>
    </w:rPr>
  </w:style>
  <w:style w:type="character" w:customStyle="1" w:styleId="Ttulo5Car">
    <w:name w:val="Título 5 Car"/>
    <w:link w:val="Ttulo5"/>
    <w:rsid w:val="00E43983"/>
    <w:rPr>
      <w:rFonts w:ascii="Calibri" w:hAnsi="Calibri" w:cs="Calibri"/>
      <w:bCs/>
      <w:iCs/>
      <w:lang w:eastAsia="es-ES"/>
    </w:rPr>
  </w:style>
  <w:style w:type="character" w:customStyle="1" w:styleId="Ttulo6Car">
    <w:name w:val="Título 6 Car"/>
    <w:link w:val="Ttulo6"/>
    <w:rsid w:val="00E43983"/>
    <w:rPr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rsid w:val="00E43983"/>
    <w:rPr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E43983"/>
    <w:rPr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E43983"/>
    <w:rPr>
      <w:rFonts w:ascii="Arial" w:hAnsi="Arial"/>
      <w:sz w:val="22"/>
      <w:szCs w:val="22"/>
      <w:lang w:val="es-ES" w:eastAsia="es-ES"/>
    </w:rPr>
  </w:style>
  <w:style w:type="character" w:customStyle="1" w:styleId="Ttulo1Car">
    <w:name w:val="Título 1 Car"/>
    <w:link w:val="Ttulo1"/>
    <w:locked/>
    <w:rsid w:val="00E43983"/>
    <w:rPr>
      <w:rFonts w:cs="CG Palacio (WN)"/>
      <w:b/>
      <w:sz w:val="18"/>
      <w:szCs w:val="24"/>
      <w:lang w:val="es-ES" w:eastAsia="es-ES"/>
    </w:rPr>
  </w:style>
  <w:style w:type="character" w:customStyle="1" w:styleId="Ttulo2Car">
    <w:name w:val="Título 2 Car"/>
    <w:link w:val="Ttulo2"/>
    <w:locked/>
    <w:rsid w:val="00E43983"/>
    <w:rPr>
      <w:rFonts w:ascii="Arial" w:hAnsi="Arial" w:cs="Helv"/>
      <w:sz w:val="18"/>
      <w:lang w:val="es-ES_tradnl"/>
    </w:rPr>
  </w:style>
  <w:style w:type="paragraph" w:customStyle="1" w:styleId="texto0">
    <w:name w:val="texto"/>
    <w:basedOn w:val="Normal"/>
    <w:rsid w:val="00E43983"/>
    <w:pPr>
      <w:spacing w:after="101" w:line="216" w:lineRule="exact"/>
      <w:ind w:firstLine="288"/>
      <w:jc w:val="both"/>
    </w:pPr>
    <w:rPr>
      <w:rFonts w:ascii="Arial" w:hAnsi="Arial" w:cs="Arial"/>
      <w:sz w:val="18"/>
      <w:szCs w:val="18"/>
      <w:lang w:val="es-MX" w:eastAsia="es-MX"/>
    </w:rPr>
  </w:style>
  <w:style w:type="paragraph" w:styleId="NormalWeb">
    <w:name w:val="Normal (Web)"/>
    <w:basedOn w:val="Normal"/>
    <w:uiPriority w:val="99"/>
    <w:rsid w:val="00E43983"/>
    <w:pPr>
      <w:spacing w:before="100" w:after="100"/>
    </w:pPr>
    <w:rPr>
      <w:szCs w:val="20"/>
    </w:rPr>
  </w:style>
  <w:style w:type="paragraph" w:customStyle="1" w:styleId="Prrafodelista1">
    <w:name w:val="Párrafo de lista1"/>
    <w:basedOn w:val="Normal"/>
    <w:rsid w:val="00E43983"/>
    <w:pPr>
      <w:spacing w:after="200" w:line="276" w:lineRule="atLeast"/>
      <w:ind w:left="720"/>
    </w:pPr>
    <w:rPr>
      <w:rFonts w:ascii="Calibri" w:hAnsi="Calibri" w:cs="Calibri"/>
      <w:sz w:val="22"/>
      <w:szCs w:val="20"/>
      <w:lang w:val="es-MX"/>
    </w:rPr>
  </w:style>
  <w:style w:type="character" w:customStyle="1" w:styleId="EncabezadoCar">
    <w:name w:val="Encabezado Car"/>
    <w:link w:val="Encabezado"/>
    <w:uiPriority w:val="99"/>
    <w:locked/>
    <w:rsid w:val="00E43983"/>
    <w:rPr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E43983"/>
    <w:pPr>
      <w:spacing w:before="360" w:after="200"/>
    </w:pPr>
    <w:rPr>
      <w:rFonts w:ascii="Calibri" w:hAnsi="Calibri"/>
      <w:sz w:val="20"/>
      <w:szCs w:val="20"/>
      <w:lang w:val="es-AR"/>
    </w:rPr>
  </w:style>
  <w:style w:type="character" w:customStyle="1" w:styleId="TextonotapieCar">
    <w:name w:val="Texto nota pie Car"/>
    <w:link w:val="Textonotapie"/>
    <w:uiPriority w:val="99"/>
    <w:rsid w:val="00E43983"/>
    <w:rPr>
      <w:rFonts w:ascii="Calibri" w:hAnsi="Calibri" w:cs="Calibri"/>
      <w:lang w:val="es-AR" w:eastAsia="es-ES"/>
    </w:rPr>
  </w:style>
  <w:style w:type="paragraph" w:customStyle="1" w:styleId="Textonormal">
    <w:name w:val="Texto normal"/>
    <w:basedOn w:val="Normal"/>
    <w:rsid w:val="00E43983"/>
    <w:pPr>
      <w:jc w:val="both"/>
    </w:pPr>
    <w:rPr>
      <w:rFonts w:ascii="Arial" w:hAnsi="Arial" w:cs="Arial"/>
      <w:sz w:val="22"/>
      <w:szCs w:val="20"/>
    </w:rPr>
  </w:style>
  <w:style w:type="paragraph" w:styleId="Sangradetextonormal">
    <w:name w:val="Body Text Indent"/>
    <w:basedOn w:val="Normal"/>
    <w:link w:val="SangradetextonormalCar"/>
    <w:rsid w:val="00E43983"/>
    <w:pPr>
      <w:spacing w:before="360" w:after="200"/>
      <w:ind w:firstLine="708"/>
      <w:jc w:val="both"/>
    </w:pPr>
    <w:rPr>
      <w:rFonts w:ascii="Arial" w:hAnsi="Arial"/>
      <w:sz w:val="22"/>
      <w:szCs w:val="20"/>
      <w:lang w:val="es-AR"/>
    </w:rPr>
  </w:style>
  <w:style w:type="character" w:customStyle="1" w:styleId="SangradetextonormalCar">
    <w:name w:val="Sangría de texto normal Car"/>
    <w:link w:val="Sangradetextonormal"/>
    <w:rsid w:val="00E43983"/>
    <w:rPr>
      <w:rFonts w:ascii="Arial" w:hAnsi="Arial" w:cs="Arial"/>
      <w:sz w:val="22"/>
      <w:lang w:val="es-AR" w:eastAsia="es-ES"/>
    </w:rPr>
  </w:style>
  <w:style w:type="paragraph" w:customStyle="1" w:styleId="arial">
    <w:name w:val="arial"/>
    <w:basedOn w:val="Normal"/>
    <w:rsid w:val="00E43983"/>
    <w:rPr>
      <w:b/>
      <w:szCs w:val="20"/>
    </w:rPr>
  </w:style>
  <w:style w:type="paragraph" w:customStyle="1" w:styleId="Modelo1">
    <w:name w:val="Modelo 1"/>
    <w:basedOn w:val="Normal"/>
    <w:rsid w:val="00E43983"/>
    <w:pPr>
      <w:tabs>
        <w:tab w:val="left" w:pos="792"/>
      </w:tabs>
      <w:spacing w:before="60" w:after="60"/>
      <w:ind w:left="792" w:hanging="432"/>
      <w:jc w:val="both"/>
    </w:pPr>
    <w:rPr>
      <w:rFonts w:ascii="Arial" w:hAnsi="Arial" w:cs="Arial"/>
      <w:b/>
      <w:sz w:val="22"/>
      <w:szCs w:val="20"/>
      <w:lang w:val="es-MX"/>
    </w:rPr>
  </w:style>
  <w:style w:type="paragraph" w:styleId="Mapadeldocumento">
    <w:name w:val="Document Map"/>
    <w:basedOn w:val="Normal"/>
    <w:link w:val="MapadeldocumentoCar"/>
    <w:rsid w:val="00E4398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MapadeldocumentoCar">
    <w:name w:val="Mapa del documento Car"/>
    <w:link w:val="Mapadeldocumento"/>
    <w:rsid w:val="00E43983"/>
    <w:rPr>
      <w:rFonts w:ascii="Tahoma" w:hAnsi="Tahoma" w:cs="Tahoma"/>
      <w:shd w:val="clear" w:color="auto" w:fill="000080"/>
      <w:lang w:val="es-ES" w:eastAsia="es-ES"/>
    </w:rPr>
  </w:style>
  <w:style w:type="table" w:styleId="Tablaconcuadrcula">
    <w:name w:val="Table Grid"/>
    <w:basedOn w:val="Tablanormal"/>
    <w:uiPriority w:val="59"/>
    <w:rsid w:val="00E439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notaalpie">
    <w:name w:val="footnote reference"/>
    <w:uiPriority w:val="99"/>
    <w:rsid w:val="00E43983"/>
    <w:rPr>
      <w:vertAlign w:val="superscript"/>
    </w:rPr>
  </w:style>
  <w:style w:type="paragraph" w:styleId="Textodeglobo">
    <w:name w:val="Balloon Text"/>
    <w:basedOn w:val="Normal"/>
    <w:link w:val="TextodegloboCar"/>
    <w:rsid w:val="00E4398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E43983"/>
    <w:rPr>
      <w:rFonts w:ascii="Tahoma" w:hAnsi="Tahoma" w:cs="Tahoma"/>
      <w:sz w:val="16"/>
      <w:szCs w:val="16"/>
      <w:lang w:val="es-ES" w:eastAsia="es-ES"/>
    </w:rPr>
  </w:style>
  <w:style w:type="character" w:customStyle="1" w:styleId="apartados">
    <w:name w:val="apartados"/>
    <w:rsid w:val="00E43983"/>
    <w:rPr>
      <w:rFonts w:ascii="Maiandra GD" w:hAnsi="Maiandra GD"/>
      <w:b/>
      <w:sz w:val="24"/>
    </w:rPr>
  </w:style>
  <w:style w:type="character" w:styleId="Hipervnculo">
    <w:name w:val="Hyperlink"/>
    <w:rsid w:val="00E43983"/>
    <w:rPr>
      <w:rFonts w:cs="Times New Roman"/>
      <w:color w:val="0000FF"/>
      <w:u w:val="single"/>
    </w:rPr>
  </w:style>
  <w:style w:type="paragraph" w:customStyle="1" w:styleId="EstiloTtulo1Verdana">
    <w:name w:val="Estilo Título 1 + Verdana"/>
    <w:basedOn w:val="Ttulo1"/>
    <w:rsid w:val="00E43983"/>
    <w:pPr>
      <w:keepNext/>
      <w:pBdr>
        <w:bottom w:val="none" w:sz="0" w:space="0" w:color="auto"/>
        <w:between w:val="none" w:sz="0" w:space="0" w:color="auto"/>
      </w:pBdr>
      <w:tabs>
        <w:tab w:val="left" w:pos="993"/>
      </w:tabs>
      <w:spacing w:before="0"/>
      <w:ind w:left="993" w:hanging="993"/>
    </w:pPr>
    <w:rPr>
      <w:rFonts w:ascii="Calibri" w:hAnsi="Calibri" w:cs="Calibri"/>
      <w:bCs/>
      <w:smallCaps/>
      <w:kern w:val="32"/>
      <w:sz w:val="24"/>
      <w:szCs w:val="20"/>
      <w:lang w:val="es-MX"/>
    </w:rPr>
  </w:style>
  <w:style w:type="paragraph" w:customStyle="1" w:styleId="paper">
    <w:name w:val="paper"/>
    <w:basedOn w:val="Normal"/>
    <w:rsid w:val="00E43983"/>
    <w:pPr>
      <w:spacing w:before="120"/>
      <w:ind w:firstLine="720"/>
      <w:jc w:val="both"/>
    </w:pPr>
    <w:rPr>
      <w:rFonts w:ascii="Garamond" w:hAnsi="Garamond" w:cs="Arial"/>
      <w:sz w:val="22"/>
      <w:szCs w:val="20"/>
      <w:lang w:val="en-US" w:eastAsia="en-US"/>
    </w:rPr>
  </w:style>
  <w:style w:type="paragraph" w:styleId="Textocomentario">
    <w:name w:val="annotation text"/>
    <w:basedOn w:val="Normal"/>
    <w:link w:val="TextocomentarioCar"/>
    <w:rsid w:val="00E43983"/>
    <w:rPr>
      <w:rFonts w:ascii="Verdana" w:hAnsi="Verdana"/>
      <w:sz w:val="20"/>
      <w:szCs w:val="20"/>
    </w:rPr>
  </w:style>
  <w:style w:type="character" w:customStyle="1" w:styleId="TextocomentarioCar">
    <w:name w:val="Texto comentario Car"/>
    <w:link w:val="Textocomentario"/>
    <w:rsid w:val="00E43983"/>
    <w:rPr>
      <w:rFonts w:ascii="Verdana" w:hAnsi="Verdan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43983"/>
    <w:rPr>
      <w:b/>
      <w:bCs/>
    </w:rPr>
  </w:style>
  <w:style w:type="character" w:customStyle="1" w:styleId="AsuntodelcomentarioCar">
    <w:name w:val="Asunto del comentario Car"/>
    <w:link w:val="Asuntodelcomentario"/>
    <w:rsid w:val="00E43983"/>
    <w:rPr>
      <w:rFonts w:ascii="Verdana" w:hAnsi="Verdana"/>
      <w:b/>
      <w:bCs/>
      <w:lang w:val="es-ES" w:eastAsia="es-ES"/>
    </w:rPr>
  </w:style>
  <w:style w:type="character" w:styleId="Hipervnculovisitado">
    <w:name w:val="FollowedHyperlink"/>
    <w:rsid w:val="00E43983"/>
    <w:rPr>
      <w:rFonts w:cs="Times New Roman"/>
      <w:color w:val="800080"/>
      <w:u w:val="single"/>
    </w:rPr>
  </w:style>
  <w:style w:type="paragraph" w:customStyle="1" w:styleId="font5">
    <w:name w:val="font5"/>
    <w:basedOn w:val="Normal"/>
    <w:rsid w:val="00E4398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E4398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E439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66">
    <w:name w:val="xl66"/>
    <w:basedOn w:val="Normal"/>
    <w:rsid w:val="00E4398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</w:rPr>
  </w:style>
  <w:style w:type="paragraph" w:customStyle="1" w:styleId="xl67">
    <w:name w:val="xl67"/>
    <w:basedOn w:val="Normal"/>
    <w:rsid w:val="00E439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68">
    <w:name w:val="xl68"/>
    <w:basedOn w:val="Normal"/>
    <w:rsid w:val="00E4398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</w:rPr>
  </w:style>
  <w:style w:type="paragraph" w:customStyle="1" w:styleId="xl69">
    <w:name w:val="xl69"/>
    <w:basedOn w:val="Normal"/>
    <w:rsid w:val="00E439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0">
    <w:name w:val="xl70"/>
    <w:basedOn w:val="Normal"/>
    <w:rsid w:val="00E4398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1">
    <w:name w:val="xl71"/>
    <w:basedOn w:val="Normal"/>
    <w:rsid w:val="00E439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2">
    <w:name w:val="xl72"/>
    <w:basedOn w:val="Normal"/>
    <w:rsid w:val="00E4398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3">
    <w:name w:val="xl73"/>
    <w:basedOn w:val="Normal"/>
    <w:rsid w:val="00E439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4">
    <w:name w:val="xl74"/>
    <w:basedOn w:val="Normal"/>
    <w:rsid w:val="00E43983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5">
    <w:name w:val="xl75"/>
    <w:basedOn w:val="Normal"/>
    <w:rsid w:val="00E439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paragraph" w:customStyle="1" w:styleId="xl76">
    <w:name w:val="xl76"/>
    <w:basedOn w:val="Normal"/>
    <w:rsid w:val="00E43983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Verdana" w:hAnsi="Verdana"/>
    </w:rPr>
  </w:style>
  <w:style w:type="paragraph" w:customStyle="1" w:styleId="xl77">
    <w:name w:val="xl77"/>
    <w:basedOn w:val="Normal"/>
    <w:rsid w:val="00E439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Verdana" w:hAnsi="Verdana"/>
    </w:rPr>
  </w:style>
  <w:style w:type="character" w:styleId="nfasis">
    <w:name w:val="Emphasis"/>
    <w:qFormat/>
    <w:rsid w:val="00E43983"/>
    <w:rPr>
      <w:rFonts w:cs="Times New Roman"/>
      <w:i/>
    </w:rPr>
  </w:style>
  <w:style w:type="paragraph" w:styleId="Subttulo">
    <w:name w:val="Subtitle"/>
    <w:basedOn w:val="Normal"/>
    <w:next w:val="Normal"/>
    <w:link w:val="SubttuloCar"/>
    <w:qFormat/>
    <w:rsid w:val="00E43983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link w:val="Subttulo"/>
    <w:rsid w:val="00E43983"/>
    <w:rPr>
      <w:rFonts w:ascii="Cambria" w:hAnsi="Cambria"/>
      <w:sz w:val="24"/>
      <w:szCs w:val="24"/>
      <w:lang w:val="es-ES" w:eastAsia="es-ES"/>
    </w:rPr>
  </w:style>
  <w:style w:type="character" w:styleId="Textoennegrita">
    <w:name w:val="Strong"/>
    <w:qFormat/>
    <w:rsid w:val="00E43983"/>
    <w:rPr>
      <w:rFonts w:cs="Times New Roman"/>
      <w:b/>
    </w:rPr>
  </w:style>
  <w:style w:type="paragraph" w:customStyle="1" w:styleId="Ttulo">
    <w:name w:val="Título"/>
    <w:basedOn w:val="Normal"/>
    <w:next w:val="Normal"/>
    <w:link w:val="TtuloCar"/>
    <w:qFormat/>
    <w:rsid w:val="00E4398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E43983"/>
    <w:rPr>
      <w:rFonts w:ascii="Cambria" w:hAnsi="Cambria"/>
      <w:b/>
      <w:bCs/>
      <w:kern w:val="28"/>
      <w:sz w:val="32"/>
      <w:szCs w:val="32"/>
      <w:lang w:val="es-ES" w:eastAsia="es-ES"/>
    </w:rPr>
  </w:style>
  <w:style w:type="paragraph" w:customStyle="1" w:styleId="rom">
    <w:name w:val="rom"/>
    <w:basedOn w:val="Texto"/>
    <w:rsid w:val="00E43983"/>
    <w:pPr>
      <w:ind w:left="1080" w:hanging="792"/>
    </w:pPr>
    <w:rPr>
      <w:b/>
    </w:rPr>
  </w:style>
  <w:style w:type="paragraph" w:customStyle="1" w:styleId="Sumario">
    <w:name w:val="Sumario"/>
    <w:basedOn w:val="Normal"/>
    <w:rsid w:val="00E43983"/>
    <w:pPr>
      <w:tabs>
        <w:tab w:val="right" w:leader="dot" w:pos="8107"/>
        <w:tab w:val="right" w:pos="8640"/>
      </w:tabs>
      <w:spacing w:line="260" w:lineRule="exact"/>
      <w:ind w:left="274" w:right="749"/>
      <w:jc w:val="both"/>
    </w:pPr>
    <w:rPr>
      <w:rFonts w:ascii="Arial" w:hAnsi="Arial"/>
      <w:sz w:val="18"/>
      <w:szCs w:val="18"/>
    </w:rPr>
  </w:style>
  <w:style w:type="paragraph" w:customStyle="1" w:styleId="Secreta">
    <w:name w:val="Secreta"/>
    <w:basedOn w:val="Normal"/>
    <w:autoRedefine/>
    <w:rsid w:val="00E43983"/>
    <w:pPr>
      <w:tabs>
        <w:tab w:val="right" w:leader="dot" w:pos="8100"/>
        <w:tab w:val="right" w:pos="8640"/>
      </w:tabs>
      <w:spacing w:line="334" w:lineRule="exact"/>
      <w:ind w:left="274" w:right="749"/>
      <w:jc w:val="both"/>
    </w:pPr>
    <w:rPr>
      <w:b/>
      <w:sz w:val="20"/>
      <w:szCs w:val="20"/>
      <w:u w:val="single"/>
      <w:lang w:val="es-ES_tradnl"/>
    </w:rPr>
  </w:style>
  <w:style w:type="paragraph" w:styleId="Textonotaalfinal">
    <w:name w:val="endnote text"/>
    <w:basedOn w:val="Normal"/>
    <w:link w:val="TextonotaalfinalCar"/>
    <w:rsid w:val="00E43983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E43983"/>
    <w:rPr>
      <w:lang w:val="es-ES" w:eastAsia="es-ES"/>
    </w:rPr>
  </w:style>
  <w:style w:type="character" w:styleId="Refdenotaalfinal">
    <w:name w:val="endnote reference"/>
    <w:rsid w:val="00E43983"/>
    <w:rPr>
      <w:vertAlign w:val="superscript"/>
    </w:rPr>
  </w:style>
  <w:style w:type="character" w:styleId="Refdecomentario">
    <w:name w:val="annotation reference"/>
    <w:rsid w:val="00E43983"/>
    <w:rPr>
      <w:sz w:val="16"/>
      <w:szCs w:val="16"/>
    </w:rPr>
  </w:style>
  <w:style w:type="paragraph" w:styleId="Revisin">
    <w:name w:val="Revision"/>
    <w:hidden/>
    <w:uiPriority w:val="99"/>
    <w:semiHidden/>
    <w:rsid w:val="00E43983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endez\AppData\Roaming\Microsoft\Plantillas\MODE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D7177-E56F-4332-8924-07DABE358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</Template>
  <TotalTime>0</TotalTime>
  <Pages>1</Pages>
  <Words>113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Diario Oficial de la Federación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DOF</dc:creator>
  <cp:keywords/>
  <cp:lastModifiedBy>Humberto Manuel Santiago Gonzaléz</cp:lastModifiedBy>
  <cp:revision>2</cp:revision>
  <cp:lastPrinted>2019-10-30T20:19:00Z</cp:lastPrinted>
  <dcterms:created xsi:type="dcterms:W3CDTF">2019-10-30T20:19:00Z</dcterms:created>
  <dcterms:modified xsi:type="dcterms:W3CDTF">2019-10-30T20:19:00Z</dcterms:modified>
</cp:coreProperties>
</file>